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1BA47" w14:textId="77777777" w:rsidR="001E6FBA" w:rsidRPr="001E6FBA" w:rsidRDefault="001E6FBA" w:rsidP="00EE5B20">
      <w:r w:rsidRPr="001E6FBA">
        <w:t>Earlier this year, young people aged 12-24 years shared what is important to them and their ideas to make the Sunshine Coast a better place to live.</w:t>
      </w:r>
    </w:p>
    <w:p w14:paraId="57240212" w14:textId="747EE826" w:rsidR="001E6FBA" w:rsidRPr="001E6FBA" w:rsidRDefault="001E6FBA" w:rsidP="00EE5B20">
      <w:r w:rsidRPr="001E6FBA">
        <w:t xml:space="preserve">Based on this input, </w:t>
      </w:r>
      <w:r w:rsidRPr="00732056">
        <w:t xml:space="preserve">Sunshine Coast </w:t>
      </w:r>
      <w:r w:rsidRPr="001E6FBA">
        <w:t>Council</w:t>
      </w:r>
      <w:r w:rsidR="00A07697">
        <w:t xml:space="preserve">, with </w:t>
      </w:r>
      <w:r w:rsidR="00EE5B20">
        <w:t xml:space="preserve">input </w:t>
      </w:r>
      <w:r w:rsidR="00A07697">
        <w:t xml:space="preserve">from the Young Leaders Academy, </w:t>
      </w:r>
      <w:r w:rsidRPr="001E6FBA">
        <w:t xml:space="preserve">has </w:t>
      </w:r>
      <w:r w:rsidR="00A07697">
        <w:t xml:space="preserve">prepared </w:t>
      </w:r>
      <w:r w:rsidRPr="001E6FBA">
        <w:t xml:space="preserve">a </w:t>
      </w:r>
      <w:r w:rsidR="00A07697">
        <w:t xml:space="preserve">draft </w:t>
      </w:r>
      <w:r w:rsidRPr="001E6FBA">
        <w:t>Youth Plan</w:t>
      </w:r>
      <w:r w:rsidR="00A07697">
        <w:t xml:space="preserve">. This draft Youth Plan will </w:t>
      </w:r>
      <w:r w:rsidRPr="001E6FBA">
        <w:t>help prioritise actions Council, together with young people and community partners, will take to improve the lives of young people.</w:t>
      </w:r>
    </w:p>
    <w:p w14:paraId="75A5DE88" w14:textId="28CBEA25" w:rsidR="0010228D" w:rsidRPr="00732056" w:rsidRDefault="0010228D" w:rsidP="00EE5B20">
      <w:r w:rsidRPr="00732056">
        <w:t xml:space="preserve">Council </w:t>
      </w:r>
      <w:r w:rsidR="00A07697">
        <w:t xml:space="preserve">is now inviting </w:t>
      </w:r>
      <w:r w:rsidR="001E6FBA">
        <w:t xml:space="preserve">residents </w:t>
      </w:r>
      <w:r w:rsidR="00A07697">
        <w:t>to</w:t>
      </w:r>
      <w:r w:rsidR="001E6FBA">
        <w:t xml:space="preserve"> have their say on the draft </w:t>
      </w:r>
      <w:r w:rsidRPr="00732056">
        <w:t xml:space="preserve">Youth Plan. </w:t>
      </w:r>
      <w:r w:rsidR="00A07697">
        <w:t xml:space="preserve">All </w:t>
      </w:r>
      <w:r w:rsidR="001E6FBA">
        <w:t xml:space="preserve">feedback will help Council finalise the </w:t>
      </w:r>
      <w:r w:rsidR="00666ECC">
        <w:t>p</w:t>
      </w:r>
      <w:r w:rsidRPr="00732056">
        <w:t xml:space="preserve">lan. </w:t>
      </w:r>
    </w:p>
    <w:p w14:paraId="47F47E03" w14:textId="2F9EA123" w:rsidR="00CC2400" w:rsidRPr="00732056" w:rsidRDefault="00CC2400" w:rsidP="00EE5B20">
      <w:pPr>
        <w:pStyle w:val="Heading2"/>
        <w:spacing w:before="120" w:after="120"/>
      </w:pPr>
      <w:r w:rsidRPr="00732056">
        <w:t>Prizes</w:t>
      </w:r>
    </w:p>
    <w:p w14:paraId="06DC1D2A" w14:textId="6F131647" w:rsidR="00CC2400" w:rsidRPr="00732056" w:rsidRDefault="0010228D" w:rsidP="00EE5B20">
      <w:r w:rsidRPr="00732056">
        <w:t>On</w:t>
      </w:r>
      <w:r w:rsidR="00732056">
        <w:t xml:space="preserve"> the</w:t>
      </w:r>
      <w:r w:rsidRPr="00732056">
        <w:t xml:space="preserve"> </w:t>
      </w:r>
      <w:hyperlink r:id="rId10" w:history="1">
        <w:r w:rsidR="00732056">
          <w:rPr>
            <w:rStyle w:val="Hyperlink"/>
          </w:rPr>
          <w:t>Have your Say Sunshine Coast project page</w:t>
        </w:r>
      </w:hyperlink>
      <w:r w:rsidRPr="00732056">
        <w:t xml:space="preserve">, individuals </w:t>
      </w:r>
      <w:r w:rsidR="00CC2400" w:rsidRPr="00732056">
        <w:t xml:space="preserve">must </w:t>
      </w:r>
      <w:r w:rsidRPr="00732056">
        <w:t xml:space="preserve">complete the </w:t>
      </w:r>
      <w:r w:rsidR="001E6FBA" w:rsidRPr="00C63DB6">
        <w:t>Draft Sunshine Coast Youth Plan (2026-203</w:t>
      </w:r>
      <w:r w:rsidR="00A07697">
        <w:t>1</w:t>
      </w:r>
      <w:r w:rsidR="00C63DB6" w:rsidRPr="00C63DB6">
        <w:t xml:space="preserve">) </w:t>
      </w:r>
      <w:r w:rsidR="001E6FBA" w:rsidRPr="00C63DB6">
        <w:t>Online Survey</w:t>
      </w:r>
      <w:r w:rsidR="001E6FBA">
        <w:rPr>
          <w:b/>
          <w:bCs/>
        </w:rPr>
        <w:t xml:space="preserve"> </w:t>
      </w:r>
      <w:r w:rsidR="00CC2400" w:rsidRPr="00732056">
        <w:t>in full</w:t>
      </w:r>
      <w:r w:rsidR="0096381E">
        <w:t xml:space="preserve"> </w:t>
      </w:r>
      <w:r w:rsidR="00CC2400" w:rsidRPr="00732056">
        <w:t xml:space="preserve">for a chance to win </w:t>
      </w:r>
      <w:r w:rsidR="00C63DB6">
        <w:t xml:space="preserve">a </w:t>
      </w:r>
      <w:r w:rsidRPr="00732056">
        <w:t>$</w:t>
      </w:r>
      <w:r w:rsidR="00C63DB6">
        <w:t>250</w:t>
      </w:r>
      <w:r w:rsidR="007376F2" w:rsidRPr="00732056">
        <w:t xml:space="preserve"> </w:t>
      </w:r>
      <w:r w:rsidR="006D3A5D">
        <w:t>g</w:t>
      </w:r>
      <w:r w:rsidRPr="00732056">
        <w:t xml:space="preserve">ift </w:t>
      </w:r>
      <w:r w:rsidR="006D3A5D">
        <w:t>c</w:t>
      </w:r>
      <w:r w:rsidRPr="00732056">
        <w:t>ard</w:t>
      </w:r>
      <w:r w:rsidR="00CC2400" w:rsidRPr="00732056">
        <w:t xml:space="preserve">. </w:t>
      </w:r>
      <w:r w:rsidR="00CA7FCF">
        <w:t xml:space="preserve"> </w:t>
      </w:r>
    </w:p>
    <w:p w14:paraId="00989638" w14:textId="51233A8F" w:rsidR="0010228D" w:rsidRPr="00732056" w:rsidRDefault="00CC2400" w:rsidP="00EE5B20">
      <w:r w:rsidRPr="00732056">
        <w:t>Only individuals</w:t>
      </w:r>
      <w:r w:rsidR="00A07697">
        <w:t xml:space="preserve"> aged 12-24 years old</w:t>
      </w:r>
      <w:r w:rsidRPr="00732056">
        <w:t xml:space="preserve"> who complete </w:t>
      </w:r>
      <w:r w:rsidR="00C63DB6">
        <w:t xml:space="preserve">the survey in full </w:t>
      </w:r>
      <w:r w:rsidRPr="00732056">
        <w:t>are eligible to win the prize.</w:t>
      </w:r>
    </w:p>
    <w:p w14:paraId="365B2E3C" w14:textId="54CBC61F" w:rsidR="0010228D" w:rsidRPr="00732056" w:rsidRDefault="0010228D" w:rsidP="00EE5B20">
      <w:pPr>
        <w:pStyle w:val="Heading2"/>
        <w:spacing w:before="120" w:after="120"/>
      </w:pPr>
      <w:r w:rsidRPr="00732056">
        <w:t xml:space="preserve">Terms and Conditions </w:t>
      </w:r>
    </w:p>
    <w:p w14:paraId="30870118" w14:textId="77777777" w:rsidR="0010228D" w:rsidRPr="00732056" w:rsidRDefault="0010228D" w:rsidP="00EE5B20">
      <w:r w:rsidRPr="00732056">
        <w:t xml:space="preserve">In conjunction with the aforementioned, the following Terms and Conditions apply to all entries: </w:t>
      </w:r>
    </w:p>
    <w:p w14:paraId="4641D0FB" w14:textId="65F9CF62" w:rsidR="0010228D" w:rsidRDefault="0010228D" w:rsidP="00EE5B20">
      <w:pPr>
        <w:pStyle w:val="ListParagraph"/>
        <w:numPr>
          <w:ilvl w:val="0"/>
          <w:numId w:val="28"/>
        </w:numPr>
        <w:spacing w:before="200" w:after="200" w:line="240" w:lineRule="auto"/>
        <w:ind w:left="357" w:hanging="357"/>
        <w:contextualSpacing w:val="0"/>
      </w:pPr>
      <w:r w:rsidRPr="00732056">
        <w:t>The Promoter is the Sunshine Coast Regional Council (</w:t>
      </w:r>
      <w:r w:rsidR="00BF56A9">
        <w:t>C</w:t>
      </w:r>
      <w:r w:rsidRPr="00732056">
        <w:t>ouncil).</w:t>
      </w:r>
      <w:r w:rsidR="00CA7FCF">
        <w:t xml:space="preserve"> </w:t>
      </w:r>
    </w:p>
    <w:p w14:paraId="55C612AC" w14:textId="16990F12" w:rsidR="000D2B57" w:rsidRDefault="000D2B57" w:rsidP="00EE5B20">
      <w:pPr>
        <w:pStyle w:val="ListParagraph"/>
        <w:numPr>
          <w:ilvl w:val="0"/>
          <w:numId w:val="28"/>
        </w:numPr>
        <w:spacing w:before="200" w:after="200" w:line="240" w:lineRule="auto"/>
        <w:ind w:left="357" w:hanging="357"/>
        <w:contextualSpacing w:val="0"/>
      </w:pPr>
      <w:r>
        <w:t xml:space="preserve">Young people aged 12 to 24 years old </w:t>
      </w:r>
      <w:r w:rsidR="00EE5B20">
        <w:t xml:space="preserve">(inclusive) </w:t>
      </w:r>
      <w:r>
        <w:t>are eligible to win a prize.</w:t>
      </w:r>
    </w:p>
    <w:p w14:paraId="7E701E6C" w14:textId="3DD6E95D" w:rsidR="00CA7FCF" w:rsidRPr="00732056" w:rsidRDefault="000D2B57" w:rsidP="00EE5B20">
      <w:pPr>
        <w:pStyle w:val="ListParagraph"/>
        <w:numPr>
          <w:ilvl w:val="0"/>
          <w:numId w:val="28"/>
        </w:numPr>
        <w:spacing w:before="200" w:after="200" w:line="240" w:lineRule="auto"/>
        <w:ind w:left="357" w:hanging="357"/>
        <w:contextualSpacing w:val="0"/>
      </w:pPr>
      <w:r>
        <w:t>Adults</w:t>
      </w:r>
      <w:r w:rsidR="00EE5B20">
        <w:t xml:space="preserve"> aged 25 years and older</w:t>
      </w:r>
      <w:r>
        <w:t xml:space="preserve">, </w:t>
      </w:r>
      <w:r w:rsidR="00CA7FCF">
        <w:t xml:space="preserve">Council employees </w:t>
      </w:r>
      <w:r w:rsidR="00621A46">
        <w:t>and</w:t>
      </w:r>
      <w:r w:rsidR="00D6208B">
        <w:t xml:space="preserve"> elected representatives </w:t>
      </w:r>
      <w:r w:rsidR="00CA7FCF">
        <w:t xml:space="preserve">are </w:t>
      </w:r>
      <w:r w:rsidR="00D6208B">
        <w:t xml:space="preserve">not eligible to win a prize. </w:t>
      </w:r>
    </w:p>
    <w:p w14:paraId="65FB1029" w14:textId="4F8A5824" w:rsidR="0010228D" w:rsidRPr="00732056" w:rsidRDefault="0010228D" w:rsidP="00EE5B20">
      <w:pPr>
        <w:pStyle w:val="ListParagraph"/>
        <w:numPr>
          <w:ilvl w:val="0"/>
          <w:numId w:val="28"/>
        </w:numPr>
        <w:spacing w:before="200" w:after="200" w:line="240" w:lineRule="auto"/>
        <w:ind w:left="357" w:hanging="357"/>
        <w:contextualSpacing w:val="0"/>
      </w:pPr>
      <w:r w:rsidRPr="00732056">
        <w:t xml:space="preserve">The </w:t>
      </w:r>
      <w:r w:rsidR="00CC2400" w:rsidRPr="00732056">
        <w:t>engagement</w:t>
      </w:r>
      <w:r w:rsidRPr="00732056">
        <w:t xml:space="preserve"> period opens </w:t>
      </w:r>
      <w:proofErr w:type="spellStart"/>
      <w:r w:rsidR="00C31860">
        <w:t>9.00am</w:t>
      </w:r>
      <w:proofErr w:type="spellEnd"/>
      <w:r w:rsidR="00732056">
        <w:t xml:space="preserve"> </w:t>
      </w:r>
      <w:r w:rsidR="00CC2400" w:rsidRPr="00732056">
        <w:t>Monday, 2</w:t>
      </w:r>
      <w:r w:rsidR="00C63DB6">
        <w:t xml:space="preserve">7 October </w:t>
      </w:r>
      <w:r w:rsidR="00CC2400" w:rsidRPr="00732056">
        <w:t xml:space="preserve">and </w:t>
      </w:r>
      <w:r w:rsidRPr="00732056">
        <w:t xml:space="preserve">closes at </w:t>
      </w:r>
      <w:proofErr w:type="spellStart"/>
      <w:r w:rsidRPr="00732056">
        <w:t>5.00pm</w:t>
      </w:r>
      <w:proofErr w:type="spellEnd"/>
      <w:r w:rsidRPr="00732056">
        <w:t xml:space="preserve"> </w:t>
      </w:r>
      <w:r w:rsidR="001F7A26" w:rsidRPr="00732056">
        <w:t>Monday</w:t>
      </w:r>
      <w:r w:rsidR="00CC2400" w:rsidRPr="00732056">
        <w:t xml:space="preserve">, </w:t>
      </w:r>
      <w:r w:rsidR="00C63DB6">
        <w:t>2</w:t>
      </w:r>
      <w:r w:rsidR="001F7A26" w:rsidRPr="00732056">
        <w:t>4</w:t>
      </w:r>
      <w:r w:rsidR="00CC2400" w:rsidRPr="00732056">
        <w:t xml:space="preserve"> </w:t>
      </w:r>
      <w:r w:rsidR="00C63DB6">
        <w:t xml:space="preserve">November </w:t>
      </w:r>
      <w:r w:rsidRPr="00732056">
        <w:t>202</w:t>
      </w:r>
      <w:r w:rsidR="00CC2400" w:rsidRPr="00732056">
        <w:t>5</w:t>
      </w:r>
      <w:r w:rsidRPr="00732056">
        <w:t>.</w:t>
      </w:r>
    </w:p>
    <w:p w14:paraId="6BA7F312" w14:textId="38AB737A" w:rsidR="0010228D" w:rsidRPr="00732056" w:rsidRDefault="0010228D" w:rsidP="00EE5B20">
      <w:pPr>
        <w:pStyle w:val="ListParagraph"/>
        <w:numPr>
          <w:ilvl w:val="0"/>
          <w:numId w:val="28"/>
        </w:numPr>
        <w:spacing w:before="200" w:after="200" w:line="240" w:lineRule="auto"/>
        <w:ind w:left="357" w:hanging="357"/>
        <w:contextualSpacing w:val="0"/>
      </w:pPr>
      <w:r w:rsidRPr="00732056">
        <w:t xml:space="preserve">Any entry received after the closing date </w:t>
      </w:r>
      <w:r w:rsidR="004703ED">
        <w:t xml:space="preserve">for the engagement period </w:t>
      </w:r>
      <w:r w:rsidRPr="00732056">
        <w:t xml:space="preserve">will be deemed invalid. Council takes </w:t>
      </w:r>
      <w:r w:rsidR="007376F2" w:rsidRPr="00732056">
        <w:t>no responsibility</w:t>
      </w:r>
      <w:r w:rsidRPr="00732056">
        <w:t xml:space="preserve"> for late, lost, or misdirected entries.</w:t>
      </w:r>
    </w:p>
    <w:p w14:paraId="2524F53F" w14:textId="2479E8DD" w:rsidR="0010228D" w:rsidRPr="00732056" w:rsidRDefault="0010228D" w:rsidP="00EE5B20">
      <w:pPr>
        <w:pStyle w:val="ListParagraph"/>
        <w:numPr>
          <w:ilvl w:val="0"/>
          <w:numId w:val="28"/>
        </w:numPr>
        <w:spacing w:before="200" w:after="200" w:line="240" w:lineRule="auto"/>
        <w:ind w:left="357" w:hanging="357"/>
        <w:contextualSpacing w:val="0"/>
      </w:pPr>
      <w:r w:rsidRPr="00732056">
        <w:t xml:space="preserve">By submitting </w:t>
      </w:r>
      <w:r w:rsidR="00F840C0" w:rsidRPr="00732056">
        <w:t xml:space="preserve">the </w:t>
      </w:r>
      <w:r w:rsidR="006B7A1B">
        <w:t xml:space="preserve">survey </w:t>
      </w:r>
      <w:r w:rsidRPr="00732056">
        <w:t xml:space="preserve">and including your information, you </w:t>
      </w:r>
      <w:r w:rsidR="007376F2" w:rsidRPr="00732056">
        <w:t>have entered</w:t>
      </w:r>
      <w:r w:rsidRPr="00732056">
        <w:t xml:space="preserve"> a competition to win the specified prize on offer.</w:t>
      </w:r>
    </w:p>
    <w:p w14:paraId="76F431FF" w14:textId="77777777" w:rsidR="00F840C0" w:rsidRPr="00732056" w:rsidRDefault="00F840C0" w:rsidP="00EE5B20">
      <w:pPr>
        <w:pStyle w:val="ListParagraph"/>
        <w:numPr>
          <w:ilvl w:val="0"/>
          <w:numId w:val="28"/>
        </w:numPr>
        <w:spacing w:before="200" w:after="200" w:line="240" w:lineRule="auto"/>
        <w:ind w:left="357" w:hanging="357"/>
        <w:contextualSpacing w:val="0"/>
      </w:pPr>
      <w:r w:rsidRPr="00732056">
        <w:t>A submission is evidence of the entrants’ consent to these Terms and Conditions.</w:t>
      </w:r>
    </w:p>
    <w:p w14:paraId="15E14788" w14:textId="538A643A" w:rsidR="0010228D" w:rsidRPr="00732056" w:rsidRDefault="0010228D" w:rsidP="00EE5B20">
      <w:pPr>
        <w:pStyle w:val="ListParagraph"/>
        <w:numPr>
          <w:ilvl w:val="0"/>
          <w:numId w:val="28"/>
        </w:numPr>
        <w:spacing w:before="200" w:after="200" w:line="240" w:lineRule="auto"/>
        <w:ind w:left="357" w:hanging="357"/>
        <w:contextualSpacing w:val="0"/>
      </w:pPr>
      <w:r w:rsidRPr="00732056">
        <w:t xml:space="preserve">Personal information collected by </w:t>
      </w:r>
      <w:r w:rsidR="00BF56A9">
        <w:t>C</w:t>
      </w:r>
      <w:r w:rsidRPr="00732056">
        <w:t xml:space="preserve">ouncil in the </w:t>
      </w:r>
      <w:r w:rsidR="004703ED" w:rsidRPr="00C63DB6">
        <w:t>Draft Sunshine Coast Youth Plan (2026-203) Online Survey</w:t>
      </w:r>
      <w:r w:rsidR="004703ED">
        <w:rPr>
          <w:b/>
          <w:bCs/>
        </w:rPr>
        <w:t xml:space="preserve"> </w:t>
      </w:r>
      <w:r w:rsidR="00F840C0" w:rsidRPr="00732056">
        <w:t xml:space="preserve">is </w:t>
      </w:r>
      <w:r w:rsidRPr="00732056">
        <w:t xml:space="preserve">only for the purposes specified and is not passed on to third parties, unless </w:t>
      </w:r>
      <w:r w:rsidR="007376F2" w:rsidRPr="00732056">
        <w:t>specifically stipulated</w:t>
      </w:r>
      <w:r w:rsidRPr="00732056">
        <w:t xml:space="preserve"> in these Terms and Conditions.</w:t>
      </w:r>
    </w:p>
    <w:p w14:paraId="608F4B1C" w14:textId="3E6FD77D" w:rsidR="004703ED" w:rsidRDefault="0010228D" w:rsidP="00EE5B20">
      <w:pPr>
        <w:pStyle w:val="ListParagraph"/>
        <w:keepNext/>
        <w:keepLines/>
        <w:widowControl w:val="0"/>
        <w:numPr>
          <w:ilvl w:val="0"/>
          <w:numId w:val="28"/>
        </w:numPr>
        <w:autoSpaceDE w:val="0"/>
        <w:autoSpaceDN w:val="0"/>
        <w:spacing w:before="200" w:after="200" w:line="240" w:lineRule="auto"/>
        <w:ind w:left="357" w:hanging="357"/>
        <w:contextualSpacing w:val="0"/>
      </w:pPr>
      <w:r w:rsidRPr="00732056">
        <w:lastRenderedPageBreak/>
        <w:t>Council is authorised to collect this information in accordance with the Local Government Act</w:t>
      </w:r>
      <w:r w:rsidR="00F840C0" w:rsidRPr="00732056">
        <w:t xml:space="preserve"> </w:t>
      </w:r>
      <w:r w:rsidRPr="00732056">
        <w:t xml:space="preserve">2009 and other local government Acts. Your personal information is only accessed by </w:t>
      </w:r>
      <w:r w:rsidR="00F840C0" w:rsidRPr="00732056">
        <w:t>persons authorised</w:t>
      </w:r>
      <w:r w:rsidRPr="00732056">
        <w:t xml:space="preserve"> to do so in compliance with the Information Privacy Act 2009. </w:t>
      </w:r>
    </w:p>
    <w:p w14:paraId="7E81F77B" w14:textId="2B12DE7F" w:rsidR="0010228D" w:rsidRPr="00B65DF1" w:rsidRDefault="0010228D" w:rsidP="00EE5B20">
      <w:pPr>
        <w:pStyle w:val="ListParagraph"/>
        <w:numPr>
          <w:ilvl w:val="0"/>
          <w:numId w:val="28"/>
        </w:numPr>
        <w:spacing w:before="200" w:after="200" w:line="240" w:lineRule="auto"/>
        <w:ind w:left="357" w:hanging="357"/>
        <w:contextualSpacing w:val="0"/>
      </w:pPr>
      <w:r w:rsidRPr="00732056">
        <w:t>Your personal</w:t>
      </w:r>
      <w:r w:rsidR="00F840C0" w:rsidRPr="00732056">
        <w:t xml:space="preserve"> </w:t>
      </w:r>
      <w:r w:rsidRPr="00732056">
        <w:t>information is dealt with in accordance with</w:t>
      </w:r>
      <w:r w:rsidR="00F840C0" w:rsidRPr="00732056">
        <w:t xml:space="preserve"> Council’s</w:t>
      </w:r>
      <w:r w:rsidRPr="00732056">
        <w:t xml:space="preserve"> </w:t>
      </w:r>
      <w:r w:rsidR="00F840C0" w:rsidRPr="004703ED">
        <w:t>Information Privacy Policy</w:t>
      </w:r>
      <w:r w:rsidR="00F840C0" w:rsidRPr="00732056">
        <w:t>.</w:t>
      </w:r>
      <w:r w:rsidR="004703ED">
        <w:t xml:space="preserve"> </w:t>
      </w:r>
      <w:r w:rsidR="004703ED" w:rsidRPr="004703ED">
        <w:t xml:space="preserve">You </w:t>
      </w:r>
      <w:r w:rsidR="004703ED" w:rsidRPr="00B65DF1">
        <w:t xml:space="preserve">can find out more on </w:t>
      </w:r>
      <w:hyperlink r:id="rId11" w:tgtFrame="_blank" w:history="1">
        <w:r w:rsidR="004703ED" w:rsidRPr="00B65DF1">
          <w:rPr>
            <w:rStyle w:val="Hyperlink"/>
          </w:rPr>
          <w:t>Council's privacy page.</w:t>
        </w:r>
      </w:hyperlink>
    </w:p>
    <w:p w14:paraId="306F65C7" w14:textId="2E726CE9" w:rsidR="00E67B92" w:rsidRPr="00732056" w:rsidRDefault="0010228D" w:rsidP="00EE5B20">
      <w:pPr>
        <w:pStyle w:val="ListParagraph"/>
        <w:numPr>
          <w:ilvl w:val="0"/>
          <w:numId w:val="28"/>
        </w:numPr>
        <w:spacing w:before="200" w:after="200" w:line="240" w:lineRule="auto"/>
        <w:contextualSpacing w:val="0"/>
      </w:pPr>
      <w:r w:rsidRPr="00732056">
        <w:t xml:space="preserve">The prizes advertised are </w:t>
      </w:r>
      <w:r w:rsidR="004703ED">
        <w:t>2</w:t>
      </w:r>
      <w:r w:rsidR="00BC26D9" w:rsidRPr="00732056">
        <w:t xml:space="preserve"> x $</w:t>
      </w:r>
      <w:r w:rsidR="004703ED">
        <w:t>25</w:t>
      </w:r>
      <w:r w:rsidR="00BC26D9" w:rsidRPr="00732056">
        <w:t xml:space="preserve">0 </w:t>
      </w:r>
      <w:r w:rsidR="003E6ECB">
        <w:t>g</w:t>
      </w:r>
      <w:r w:rsidR="00BC26D9" w:rsidRPr="00732056">
        <w:t xml:space="preserve">ift </w:t>
      </w:r>
      <w:r w:rsidR="003E6ECB">
        <w:t>c</w:t>
      </w:r>
      <w:r w:rsidR="00BC26D9" w:rsidRPr="00732056">
        <w:t>ard</w:t>
      </w:r>
      <w:r w:rsidR="00492309">
        <w:t>s</w:t>
      </w:r>
      <w:r w:rsidR="00BC26D9">
        <w:t xml:space="preserve">. </w:t>
      </w:r>
    </w:p>
    <w:p w14:paraId="04A4BC87" w14:textId="07895449" w:rsidR="0010228D" w:rsidRDefault="0010228D" w:rsidP="00EE5B20">
      <w:pPr>
        <w:pStyle w:val="ListParagraph"/>
        <w:numPr>
          <w:ilvl w:val="0"/>
          <w:numId w:val="28"/>
        </w:numPr>
        <w:spacing w:before="200" w:after="200" w:line="240" w:lineRule="auto"/>
        <w:ind w:left="357" w:hanging="357"/>
        <w:contextualSpacing w:val="0"/>
      </w:pPr>
      <w:r w:rsidRPr="00732056">
        <w:t xml:space="preserve">No more than </w:t>
      </w:r>
      <w:r w:rsidR="004703ED">
        <w:t xml:space="preserve">one entry is </w:t>
      </w:r>
      <w:r w:rsidR="00D77BD8">
        <w:t xml:space="preserve">allowed </w:t>
      </w:r>
      <w:r w:rsidRPr="00732056">
        <w:t>per person.</w:t>
      </w:r>
      <w:r w:rsidR="00BC26D9">
        <w:t xml:space="preserve"> </w:t>
      </w:r>
      <w:r w:rsidR="004703ED">
        <w:t xml:space="preserve">One entry is the completion of the </w:t>
      </w:r>
      <w:r w:rsidR="004703ED" w:rsidRPr="00C63DB6">
        <w:t>Draft Sunshine Coast Youth Plan (2026-203</w:t>
      </w:r>
      <w:r w:rsidR="00A07697">
        <w:t>1</w:t>
      </w:r>
      <w:r w:rsidR="004703ED" w:rsidRPr="00C63DB6">
        <w:t>) Online Survey</w:t>
      </w:r>
      <w:r w:rsidR="004703ED">
        <w:t xml:space="preserve"> </w:t>
      </w:r>
      <w:r w:rsidR="00D77BD8">
        <w:t>in full</w:t>
      </w:r>
      <w:r w:rsidR="00FE7C89">
        <w:t xml:space="preserve">. </w:t>
      </w:r>
      <w:r w:rsidR="003B4841">
        <w:t>Individuals who have</w:t>
      </w:r>
      <w:r w:rsidR="00FE7C89">
        <w:t xml:space="preserve"> not</w:t>
      </w:r>
      <w:r w:rsidR="003B4841">
        <w:t xml:space="preserve"> </w:t>
      </w:r>
      <w:r w:rsidR="000D50C9">
        <w:t>complete</w:t>
      </w:r>
      <w:r w:rsidR="003B4841">
        <w:t>d</w:t>
      </w:r>
      <w:r w:rsidR="000D50C9">
        <w:t xml:space="preserve"> the </w:t>
      </w:r>
      <w:r w:rsidR="00FE7C89">
        <w:t>survey in full are not</w:t>
      </w:r>
      <w:r w:rsidR="000D50C9">
        <w:t xml:space="preserve"> eligible to win a prize. </w:t>
      </w:r>
    </w:p>
    <w:p w14:paraId="3EE12B3C" w14:textId="0F50900D" w:rsidR="0010228D" w:rsidRPr="00732056" w:rsidRDefault="00E67B92" w:rsidP="00EE5B20">
      <w:pPr>
        <w:pStyle w:val="ListParagraph"/>
        <w:numPr>
          <w:ilvl w:val="0"/>
          <w:numId w:val="28"/>
        </w:numPr>
        <w:spacing w:before="200" w:after="200" w:line="240" w:lineRule="auto"/>
        <w:ind w:left="357" w:hanging="357"/>
        <w:contextualSpacing w:val="0"/>
      </w:pPr>
      <w:r w:rsidRPr="00732056">
        <w:t>P</w:t>
      </w:r>
      <w:r w:rsidR="0010228D" w:rsidRPr="00732056">
        <w:t>rizes are not transferable or exchangeable and cannot be taken as cash.</w:t>
      </w:r>
    </w:p>
    <w:p w14:paraId="5F446C5E" w14:textId="20B2EFD5" w:rsidR="0010228D" w:rsidRPr="00732056" w:rsidRDefault="0010228D" w:rsidP="00EE5B20">
      <w:pPr>
        <w:pStyle w:val="ListParagraph"/>
        <w:numPr>
          <w:ilvl w:val="0"/>
          <w:numId w:val="28"/>
        </w:numPr>
        <w:spacing w:before="200" w:after="200" w:line="240" w:lineRule="auto"/>
        <w:ind w:left="357" w:hanging="357"/>
        <w:contextualSpacing w:val="0"/>
      </w:pPr>
      <w:r w:rsidRPr="00732056">
        <w:t>Submissions will be drawn at random for the prize allocation.</w:t>
      </w:r>
    </w:p>
    <w:p w14:paraId="5D1A5ED5" w14:textId="0C8A8108" w:rsidR="0010228D" w:rsidRPr="00732056" w:rsidRDefault="0010228D" w:rsidP="00EE5B20">
      <w:pPr>
        <w:pStyle w:val="ListParagraph"/>
        <w:numPr>
          <w:ilvl w:val="0"/>
          <w:numId w:val="28"/>
        </w:numPr>
        <w:spacing w:before="200" w:after="200" w:line="240" w:lineRule="auto"/>
        <w:ind w:left="357" w:hanging="357"/>
        <w:contextualSpacing w:val="0"/>
      </w:pPr>
      <w:r w:rsidRPr="00732056">
        <w:t xml:space="preserve">The winning </w:t>
      </w:r>
      <w:r w:rsidR="00FE7C89">
        <w:t>entries</w:t>
      </w:r>
      <w:r w:rsidRPr="00732056">
        <w:t xml:space="preserve"> will be announced by </w:t>
      </w:r>
      <w:proofErr w:type="spellStart"/>
      <w:r w:rsidR="00FE7C89">
        <w:t>5pm</w:t>
      </w:r>
      <w:proofErr w:type="spellEnd"/>
      <w:r w:rsidR="00FE7C89">
        <w:t xml:space="preserve"> </w:t>
      </w:r>
      <w:r w:rsidR="00A07697">
        <w:t xml:space="preserve">Monday, </w:t>
      </w:r>
      <w:r w:rsidR="00FE7C89">
        <w:t xml:space="preserve">8 December </w:t>
      </w:r>
      <w:r w:rsidR="00E67B92" w:rsidRPr="00732056">
        <w:t>2025</w:t>
      </w:r>
      <w:r w:rsidR="00BF56A9">
        <w:t>.</w:t>
      </w:r>
      <w:r w:rsidR="00EE5B20">
        <w:t xml:space="preserve"> </w:t>
      </w:r>
      <w:r w:rsidRPr="00732056">
        <w:t>Results are final and no correspondence will be entered into regarding the prize draw.</w:t>
      </w:r>
    </w:p>
    <w:p w14:paraId="57B4F901" w14:textId="74EA71B9" w:rsidR="0010228D" w:rsidRPr="00732056" w:rsidRDefault="0010228D" w:rsidP="00EE5B20">
      <w:pPr>
        <w:pStyle w:val="ListParagraph"/>
        <w:numPr>
          <w:ilvl w:val="0"/>
          <w:numId w:val="28"/>
        </w:numPr>
        <w:spacing w:before="200" w:after="200" w:line="240" w:lineRule="auto"/>
        <w:ind w:left="357" w:hanging="357"/>
        <w:contextualSpacing w:val="0"/>
      </w:pPr>
      <w:r w:rsidRPr="00732056">
        <w:t xml:space="preserve">Council will take no responsibility for prizes not claimed within </w:t>
      </w:r>
      <w:r w:rsidR="00FE7C89">
        <w:t xml:space="preserve">four </w:t>
      </w:r>
      <w:r w:rsidRPr="00732056">
        <w:t>(</w:t>
      </w:r>
      <w:r w:rsidR="00FE7C89">
        <w:t>4</w:t>
      </w:r>
      <w:r w:rsidRPr="00732056">
        <w:t xml:space="preserve">) </w:t>
      </w:r>
      <w:r w:rsidR="00FE7C89">
        <w:t>weeks o</w:t>
      </w:r>
      <w:r w:rsidRPr="00732056">
        <w:t xml:space="preserve">f the </w:t>
      </w:r>
      <w:r w:rsidR="0078402F" w:rsidRPr="00732056">
        <w:t>draw date</w:t>
      </w:r>
      <w:r w:rsidRPr="00732056">
        <w:t>.</w:t>
      </w:r>
    </w:p>
    <w:p w14:paraId="7BDD63B8" w14:textId="43C4E6CA" w:rsidR="0078402F" w:rsidRPr="00732056" w:rsidRDefault="0010228D" w:rsidP="00EE5B20">
      <w:pPr>
        <w:pStyle w:val="ListParagraph"/>
        <w:numPr>
          <w:ilvl w:val="0"/>
          <w:numId w:val="28"/>
        </w:numPr>
        <w:spacing w:before="200" w:after="200" w:line="240" w:lineRule="auto"/>
        <w:ind w:left="357" w:hanging="357"/>
        <w:contextualSpacing w:val="0"/>
      </w:pPr>
      <w:r w:rsidRPr="00732056">
        <w:t xml:space="preserve">Council will take no responsibility if this competition is not capable of running as planned, </w:t>
      </w:r>
      <w:r w:rsidR="0078402F" w:rsidRPr="00732056">
        <w:t>that is</w:t>
      </w:r>
      <w:r w:rsidRPr="00732056">
        <w:t xml:space="preserve"> beyond the control of </w:t>
      </w:r>
      <w:r w:rsidR="00BF56A9">
        <w:t>C</w:t>
      </w:r>
      <w:r w:rsidRPr="00732056">
        <w:t>ouncil.</w:t>
      </w:r>
    </w:p>
    <w:p w14:paraId="0C46AB51" w14:textId="1714578E" w:rsidR="0010228D" w:rsidRPr="00732056" w:rsidRDefault="0078402F" w:rsidP="00EE5B20">
      <w:pPr>
        <w:pStyle w:val="ListParagraph"/>
        <w:numPr>
          <w:ilvl w:val="0"/>
          <w:numId w:val="28"/>
        </w:numPr>
        <w:spacing w:before="200" w:after="200" w:line="240" w:lineRule="auto"/>
        <w:ind w:left="357" w:hanging="357"/>
        <w:contextualSpacing w:val="0"/>
      </w:pPr>
      <w:r w:rsidRPr="00732056">
        <w:t>C</w:t>
      </w:r>
      <w:r w:rsidR="0010228D" w:rsidRPr="00732056">
        <w:t xml:space="preserve">ouncil </w:t>
      </w:r>
      <w:r w:rsidR="00444598">
        <w:t>reserves</w:t>
      </w:r>
      <w:r w:rsidR="0010228D" w:rsidRPr="00732056">
        <w:t xml:space="preserve"> the right in its sole discretion to disqualify any individual or organisation that tampers with the entry process and to cancel, terminate, modify, or suspend the prize draw. </w:t>
      </w:r>
    </w:p>
    <w:p w14:paraId="0E26EEA3" w14:textId="2B2C93C9" w:rsidR="0010228D" w:rsidRPr="00732056" w:rsidRDefault="0010228D" w:rsidP="00EE5B20">
      <w:pPr>
        <w:pStyle w:val="ListParagraph"/>
        <w:numPr>
          <w:ilvl w:val="0"/>
          <w:numId w:val="28"/>
        </w:numPr>
        <w:spacing w:before="200" w:after="200" w:line="240" w:lineRule="auto"/>
        <w:ind w:left="357" w:hanging="357"/>
        <w:contextualSpacing w:val="0"/>
      </w:pPr>
      <w:r w:rsidRPr="00732056">
        <w:t xml:space="preserve">By providing contact information for the entry, it will be deemed as the entrants’ consent to their contact details being available to </w:t>
      </w:r>
      <w:r w:rsidR="00BF56A9">
        <w:t>C</w:t>
      </w:r>
      <w:r w:rsidRPr="00732056">
        <w:t>ouncil</w:t>
      </w:r>
      <w:r w:rsidR="00B65DF1">
        <w:t>. In</w:t>
      </w:r>
      <w:r w:rsidRPr="00732056">
        <w:t xml:space="preserve"> the event that they are a winner, </w:t>
      </w:r>
      <w:r w:rsidR="00BF56A9">
        <w:t>C</w:t>
      </w:r>
      <w:r w:rsidRPr="00732056">
        <w:t xml:space="preserve">ouncil </w:t>
      </w:r>
      <w:r w:rsidR="00B65DF1">
        <w:t>will use the contact information to contact the entrant and arrange to forward the</w:t>
      </w:r>
      <w:r w:rsidRPr="00732056">
        <w:t xml:space="preserve"> prize. </w:t>
      </w:r>
    </w:p>
    <w:p w14:paraId="5E98CBBF" w14:textId="77777777" w:rsidR="0078402F" w:rsidRPr="00732056" w:rsidRDefault="0010228D" w:rsidP="00EE5B20">
      <w:pPr>
        <w:pStyle w:val="ListParagraph"/>
        <w:numPr>
          <w:ilvl w:val="0"/>
          <w:numId w:val="28"/>
        </w:numPr>
        <w:spacing w:before="200" w:after="200" w:line="240" w:lineRule="auto"/>
        <w:ind w:left="357" w:hanging="357"/>
        <w:contextualSpacing w:val="0"/>
      </w:pPr>
      <w:r w:rsidRPr="00732056">
        <w:t>For entrants under 18 years of age, completion and submission of the survey will be taken as the entrants’ parent, carer or legal guardian having given their consent to the entrants’ submission.</w:t>
      </w:r>
    </w:p>
    <w:p w14:paraId="069D9D23" w14:textId="5DDDA8E0" w:rsidR="0010228D" w:rsidRPr="00732056" w:rsidRDefault="0010228D" w:rsidP="00EE5B20">
      <w:pPr>
        <w:pStyle w:val="ListParagraph"/>
        <w:numPr>
          <w:ilvl w:val="0"/>
          <w:numId w:val="28"/>
        </w:numPr>
        <w:spacing w:before="200" w:after="200" w:line="240" w:lineRule="auto"/>
        <w:ind w:left="357" w:hanging="357"/>
        <w:contextualSpacing w:val="0"/>
      </w:pPr>
      <w:r w:rsidRPr="00732056">
        <w:t xml:space="preserve">It will also be deemed that the parent, carer or legal guardian has given their consent to the entrants’ name, email and phone details being </w:t>
      </w:r>
      <w:r w:rsidR="000B2932">
        <w:t>used by</w:t>
      </w:r>
      <w:r w:rsidRPr="00732056">
        <w:t xml:space="preserve"> </w:t>
      </w:r>
      <w:r w:rsidR="0078402F" w:rsidRPr="00732056">
        <w:t>C</w:t>
      </w:r>
      <w:r w:rsidRPr="00732056">
        <w:t xml:space="preserve">ouncil, </w:t>
      </w:r>
      <w:r w:rsidR="000B2932" w:rsidRPr="00732056">
        <w:t>if</w:t>
      </w:r>
      <w:r w:rsidRPr="00732056">
        <w:t xml:space="preserve"> they are a winner, to enable </w:t>
      </w:r>
      <w:r w:rsidR="00BF56A9">
        <w:t>C</w:t>
      </w:r>
      <w:r w:rsidRPr="00732056">
        <w:t xml:space="preserve">ouncil to arrange to forward them their prize. </w:t>
      </w:r>
    </w:p>
    <w:p w14:paraId="67A20AD9" w14:textId="34B32266" w:rsidR="0010228D" w:rsidRPr="00732056" w:rsidRDefault="0010228D" w:rsidP="00EE5B20">
      <w:pPr>
        <w:pStyle w:val="ListParagraph"/>
        <w:numPr>
          <w:ilvl w:val="0"/>
          <w:numId w:val="28"/>
        </w:numPr>
        <w:spacing w:before="200" w:after="200" w:line="240" w:lineRule="auto"/>
        <w:ind w:left="357" w:hanging="357"/>
        <w:contextualSpacing w:val="0"/>
      </w:pPr>
      <w:r w:rsidRPr="00732056">
        <w:t xml:space="preserve">Prize winners will be notified by </w:t>
      </w:r>
      <w:r w:rsidR="00B65DF1">
        <w:t xml:space="preserve">phone and </w:t>
      </w:r>
      <w:r w:rsidRPr="00732056">
        <w:t xml:space="preserve">email. Council will obtain consent from the prize winners if </w:t>
      </w:r>
      <w:r w:rsidR="0078402F" w:rsidRPr="00732056">
        <w:t>C</w:t>
      </w:r>
      <w:r w:rsidRPr="00732056">
        <w:t xml:space="preserve">ouncil wishes to publish any media articles or social media posts relating to the prize winners. </w:t>
      </w:r>
    </w:p>
    <w:p w14:paraId="2FD54BFA" w14:textId="3779DD37" w:rsidR="000B12E8" w:rsidRDefault="000B12E8" w:rsidP="00EE5B20">
      <w:pPr>
        <w:pStyle w:val="Heading2"/>
        <w:spacing w:before="120" w:after="120"/>
      </w:pPr>
      <w:r>
        <w:t xml:space="preserve">Enquiries </w:t>
      </w:r>
    </w:p>
    <w:p w14:paraId="31AF4881" w14:textId="3CFD39DB" w:rsidR="00F246DA" w:rsidRPr="00732056" w:rsidRDefault="0010228D" w:rsidP="00EE5B20">
      <w:r w:rsidRPr="00732056">
        <w:t xml:space="preserve">For any enquiries relating to this survey, contact </w:t>
      </w:r>
      <w:r w:rsidR="00BF56A9">
        <w:t>C</w:t>
      </w:r>
      <w:r w:rsidRPr="00732056">
        <w:t xml:space="preserve">ouncil’s Community Planning and Engagement team via </w:t>
      </w:r>
      <w:r w:rsidR="0078402F" w:rsidRPr="00732056">
        <w:t xml:space="preserve">email on: </w:t>
      </w:r>
      <w:hyperlink r:id="rId12" w:history="1">
        <w:proofErr w:type="spellStart"/>
        <w:r w:rsidR="003A1E1F" w:rsidRPr="00732056">
          <w:rPr>
            <w:rStyle w:val="Hyperlink"/>
          </w:rPr>
          <w:t>engage@sunshinecoast.qld.gov.au</w:t>
        </w:r>
        <w:proofErr w:type="spellEnd"/>
      </w:hyperlink>
      <w:r w:rsidR="00BF56A9">
        <w:t>.</w:t>
      </w:r>
      <w:r w:rsidR="008F290E" w:rsidRPr="00732056">
        <w:rPr>
          <w:noProof/>
        </w:rPr>
        <mc:AlternateContent>
          <mc:Choice Requires="wps">
            <w:drawing>
              <wp:anchor distT="180340" distB="0" distL="114300" distR="114300" simplePos="0" relativeHeight="251658240" behindDoc="0" locked="1" layoutInCell="1" allowOverlap="1" wp14:anchorId="2C7D4326" wp14:editId="1D89CD97">
                <wp:simplePos x="0" y="0"/>
                <wp:positionH relativeFrom="page">
                  <wp:posOffset>530860</wp:posOffset>
                </wp:positionH>
                <wp:positionV relativeFrom="paragraph">
                  <wp:posOffset>657860</wp:posOffset>
                </wp:positionV>
                <wp:extent cx="6468745" cy="673100"/>
                <wp:effectExtent l="0" t="0" r="8255" b="12700"/>
                <wp:wrapTopAndBottom/>
                <wp:docPr id="43" name="Text Box 43"/>
                <wp:cNvGraphicFramePr/>
                <a:graphic xmlns:a="http://schemas.openxmlformats.org/drawingml/2006/main">
                  <a:graphicData uri="http://schemas.microsoft.com/office/word/2010/wordprocessingShape">
                    <wps:wsp>
                      <wps:cNvSpPr txBox="1"/>
                      <wps:spPr>
                        <a:xfrm>
                          <a:off x="0" y="0"/>
                          <a:ext cx="6468745" cy="673100"/>
                        </a:xfrm>
                        <a:prstGeom prst="rect">
                          <a:avLst/>
                        </a:prstGeom>
                        <a:noFill/>
                        <a:ln w="6350">
                          <a:noFill/>
                        </a:ln>
                      </wps:spPr>
                      <wps:txbx>
                        <w:txbxContent>
                          <w:p w14:paraId="69A1044A" w14:textId="77777777" w:rsidR="008F290E" w:rsidRPr="00A37D30" w:rsidRDefault="008F290E" w:rsidP="00A37D30">
                            <w:pPr>
                              <w:ind w:left="100"/>
                              <w:rPr>
                                <w:b/>
                              </w:rPr>
                            </w:pPr>
                            <w:r w:rsidRPr="00A37D30">
                              <w:rPr>
                                <w:b/>
                                <w:color w:val="00699F"/>
                              </w:rPr>
                              <w:t>Sunshine</w:t>
                            </w:r>
                            <w:r w:rsidRPr="00A37D30">
                              <w:rPr>
                                <w:b/>
                                <w:color w:val="00699F"/>
                                <w:spacing w:val="-3"/>
                              </w:rPr>
                              <w:t xml:space="preserve"> </w:t>
                            </w:r>
                            <w:r w:rsidRPr="00A37D30">
                              <w:rPr>
                                <w:b/>
                                <w:color w:val="00699F"/>
                              </w:rPr>
                              <w:t>Coast</w:t>
                            </w:r>
                            <w:r w:rsidRPr="00A37D30">
                              <w:rPr>
                                <w:b/>
                                <w:color w:val="00699F"/>
                                <w:spacing w:val="-2"/>
                              </w:rPr>
                              <w:t xml:space="preserve"> Council</w:t>
                            </w:r>
                            <w:r w:rsidR="00A37D30" w:rsidRPr="00E83CC7">
                              <w:rPr>
                                <w:rFonts w:ascii="Segoe UI Light" w:hAnsi="Segoe UI Light" w:cs="Segoe UI Light"/>
                                <w:b/>
                                <w:color w:val="454547"/>
                                <w:spacing w:val="-9"/>
                              </w:rPr>
                              <w:t xml:space="preserve"> </w:t>
                            </w:r>
                            <w:r w:rsidR="00A37D30" w:rsidRPr="00E83CC7">
                              <w:rPr>
                                <w:rFonts w:ascii="Segoe UI Light" w:hAnsi="Segoe UI Light" w:cs="Segoe UI Light"/>
                                <w:color w:val="454547"/>
                              </w:rPr>
                              <w:t>|</w:t>
                            </w:r>
                            <w:r w:rsidR="00A37D30" w:rsidRPr="00A37D30">
                              <w:rPr>
                                <w:color w:val="454547"/>
                                <w:spacing w:val="-9"/>
                              </w:rPr>
                              <w:t xml:space="preserve"> </w:t>
                            </w:r>
                            <w:proofErr w:type="spellStart"/>
                            <w:r w:rsidRPr="00A37D30">
                              <w:rPr>
                                <w:b/>
                                <w:color w:val="454547"/>
                              </w:rPr>
                              <w:t>sunshinecoast.qld.gov.au</w:t>
                            </w:r>
                            <w:proofErr w:type="spellEnd"/>
                            <w:r w:rsidRPr="00A37D30">
                              <w:rPr>
                                <w:b/>
                                <w:color w:val="454547"/>
                                <w:spacing w:val="-9"/>
                              </w:rPr>
                              <w:t xml:space="preserve"> </w:t>
                            </w:r>
                            <w:r w:rsidRPr="00E83CC7">
                              <w:rPr>
                                <w:rFonts w:ascii="Segoe UI Light" w:hAnsi="Segoe UI Light" w:cs="Segoe UI Light"/>
                                <w:color w:val="454547"/>
                              </w:rPr>
                              <w:t>|</w:t>
                            </w:r>
                            <w:r w:rsidRPr="00E83CC7">
                              <w:rPr>
                                <w:rFonts w:ascii="Segoe UI Light" w:hAnsi="Segoe UI Light" w:cs="Segoe UI Light"/>
                                <w:color w:val="454547"/>
                                <w:spacing w:val="-9"/>
                              </w:rPr>
                              <w:t xml:space="preserve"> </w:t>
                            </w:r>
                            <w:proofErr w:type="spellStart"/>
                            <w:r w:rsidR="00F81A68" w:rsidRPr="00E71FDE">
                              <w:t>Customer.Service@sunshinecoast.qld.gov.au</w:t>
                            </w:r>
                            <w:proofErr w:type="spellEnd"/>
                            <w:r w:rsidR="00F81A68" w:rsidRPr="00A37D30">
                              <w:rPr>
                                <w:color w:val="454547"/>
                                <w:spacing w:val="-8"/>
                              </w:rPr>
                              <w:t xml:space="preserve"> </w:t>
                            </w:r>
                            <w:r w:rsidR="00F81A68" w:rsidRPr="00A37D30">
                              <w:rPr>
                                <w:color w:val="454547"/>
                                <w:spacing w:val="-9"/>
                              </w:rPr>
                              <w:t xml:space="preserve"> </w:t>
                            </w:r>
                            <w:r w:rsidRPr="00A37D30">
                              <w:rPr>
                                <w:color w:val="454547"/>
                                <w:spacing w:val="-8"/>
                              </w:rPr>
                              <w:t xml:space="preserve"> </w:t>
                            </w:r>
                            <w:r w:rsidRPr="00A37D30">
                              <w:rPr>
                                <w:color w:val="454547"/>
                                <w:spacing w:val="-9"/>
                              </w:rPr>
                              <w:t xml:space="preserve"> </w:t>
                            </w:r>
                            <w:r w:rsidR="00A37D30">
                              <w:rPr>
                                <w:color w:val="454547"/>
                                <w:spacing w:val="-9"/>
                              </w:rPr>
                              <w:br/>
                            </w:r>
                            <w:r w:rsidRPr="00A37D30">
                              <w:rPr>
                                <w:color w:val="454547"/>
                              </w:rPr>
                              <w:t>07</w:t>
                            </w:r>
                            <w:r w:rsidRPr="00A37D30">
                              <w:rPr>
                                <w:color w:val="454547"/>
                                <w:spacing w:val="-8"/>
                              </w:rPr>
                              <w:t xml:space="preserve"> </w:t>
                            </w:r>
                            <w:r w:rsidRPr="00A37D30">
                              <w:rPr>
                                <w:color w:val="454547"/>
                              </w:rPr>
                              <w:t>5475</w:t>
                            </w:r>
                            <w:r w:rsidRPr="00A37D30">
                              <w:rPr>
                                <w:color w:val="454547"/>
                                <w:spacing w:val="-8"/>
                              </w:rPr>
                              <w:t xml:space="preserve"> </w:t>
                            </w:r>
                            <w:r w:rsidRPr="00A37D30">
                              <w:rPr>
                                <w:color w:val="454547"/>
                              </w:rPr>
                              <w:t>7272</w:t>
                            </w:r>
                            <w:r w:rsidR="00E83CC7" w:rsidRPr="00A37D30">
                              <w:rPr>
                                <w:b/>
                                <w:color w:val="454547"/>
                                <w:spacing w:val="-9"/>
                              </w:rPr>
                              <w:t xml:space="preserve"> </w:t>
                            </w:r>
                            <w:r w:rsidR="00E83CC7" w:rsidRPr="00E83CC7">
                              <w:rPr>
                                <w:rFonts w:ascii="Segoe UI Light" w:hAnsi="Segoe UI Light" w:cs="Segoe UI Light"/>
                                <w:color w:val="454547"/>
                              </w:rPr>
                              <w:t>|</w:t>
                            </w:r>
                            <w:r w:rsidR="00E83CC7" w:rsidRPr="00E83CC7">
                              <w:rPr>
                                <w:rFonts w:ascii="Segoe UI Light" w:hAnsi="Segoe UI Light" w:cs="Segoe UI Light"/>
                                <w:color w:val="454547"/>
                                <w:spacing w:val="-9"/>
                              </w:rPr>
                              <w:t xml:space="preserve"> </w:t>
                            </w:r>
                            <w:r w:rsidRPr="00A37D30">
                              <w:rPr>
                                <w:color w:val="454547"/>
                              </w:rPr>
                              <w:t>Locked Bag 72 Sunshine Coast Mail Centre Qld 4560</w:t>
                            </w:r>
                          </w:p>
                          <w:p w14:paraId="612E8683" w14:textId="77777777" w:rsidR="008F290E" w:rsidRDefault="008F290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7D4326" id="_x0000_t202" coordsize="21600,21600" o:spt="202" path="m,l,21600r21600,l21600,xe">
                <v:stroke joinstyle="miter"/>
                <v:path gradientshapeok="t" o:connecttype="rect"/>
              </v:shapetype>
              <v:shape id="Text Box 43" o:spid="_x0000_s1026" type="#_x0000_t202" style="position:absolute;margin-left:41.8pt;margin-top:51.8pt;width:509.35pt;height:53pt;z-index:251658240;visibility:visible;mso-wrap-style:square;mso-width-percent:0;mso-height-percent:0;mso-wrap-distance-left:9pt;mso-wrap-distance-top:14.2pt;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" filled="f" stroked="f" strokeweight=".5pt">
                <v:textbox inset="0,0,0,0">
                  <w:txbxContent>
                    <w:p w14:paraId="69A1044A" w14:textId="77777777" w:rsidR="008F290E" w:rsidRPr="00A37D30" w:rsidRDefault="008F290E" w:rsidP="00A37D30">
                      <w:pPr>
                        <w:ind w:left="100"/>
                        <w:rPr>
                          <w:b/>
                        </w:rPr>
                      </w:pPr>
                      <w:r w:rsidRPr="00A37D30">
                        <w:rPr>
                          <w:b/>
                          <w:color w:val="00699F"/>
                        </w:rPr>
                        <w:t>Sunshine</w:t>
                      </w:r>
                      <w:r w:rsidRPr="00A37D30">
                        <w:rPr>
                          <w:b/>
                          <w:color w:val="00699F"/>
                          <w:spacing w:val="-3"/>
                        </w:rPr>
                        <w:t xml:space="preserve"> </w:t>
                      </w:r>
                      <w:r w:rsidRPr="00A37D30">
                        <w:rPr>
                          <w:b/>
                          <w:color w:val="00699F"/>
                        </w:rPr>
                        <w:t>Coast</w:t>
                      </w:r>
                      <w:r w:rsidRPr="00A37D30">
                        <w:rPr>
                          <w:b/>
                          <w:color w:val="00699F"/>
                          <w:spacing w:val="-2"/>
                        </w:rPr>
                        <w:t xml:space="preserve"> Council</w:t>
                      </w:r>
                      <w:r w:rsidR="00A37D30" w:rsidRPr="00E83CC7">
                        <w:rPr>
                          <w:rFonts w:ascii="Segoe UI Light" w:hAnsi="Segoe UI Light" w:cs="Segoe UI Light"/>
                          <w:b/>
                          <w:color w:val="454547"/>
                          <w:spacing w:val="-9"/>
                        </w:rPr>
                        <w:t xml:space="preserve"> </w:t>
                      </w:r>
                      <w:r w:rsidR="00A37D30" w:rsidRPr="00E83CC7">
                        <w:rPr>
                          <w:rFonts w:ascii="Segoe UI Light" w:hAnsi="Segoe UI Light" w:cs="Segoe UI Light"/>
                          <w:color w:val="454547"/>
                        </w:rPr>
                        <w:t>|</w:t>
                      </w:r>
                      <w:r w:rsidR="00A37D30" w:rsidRPr="00A37D30">
                        <w:rPr>
                          <w:color w:val="454547"/>
                          <w:spacing w:val="-9"/>
                        </w:rPr>
                        <w:t xml:space="preserve"> </w:t>
                      </w:r>
                      <w:proofErr w:type="spellStart"/>
                      <w:r w:rsidRPr="00A37D30">
                        <w:rPr>
                          <w:b/>
                          <w:color w:val="454547"/>
                        </w:rPr>
                        <w:t>sunshinecoast.qld.gov.au</w:t>
                      </w:r>
                      <w:proofErr w:type="spellEnd"/>
                      <w:r w:rsidRPr="00A37D30">
                        <w:rPr>
                          <w:b/>
                          <w:color w:val="454547"/>
                          <w:spacing w:val="-9"/>
                        </w:rPr>
                        <w:t xml:space="preserve"> </w:t>
                      </w:r>
                      <w:r w:rsidRPr="00E83CC7">
                        <w:rPr>
                          <w:rFonts w:ascii="Segoe UI Light" w:hAnsi="Segoe UI Light" w:cs="Segoe UI Light"/>
                          <w:color w:val="454547"/>
                        </w:rPr>
                        <w:t>|</w:t>
                      </w:r>
                      <w:r w:rsidRPr="00E83CC7">
                        <w:rPr>
                          <w:rFonts w:ascii="Segoe UI Light" w:hAnsi="Segoe UI Light" w:cs="Segoe UI Light"/>
                          <w:color w:val="454547"/>
                          <w:spacing w:val="-9"/>
                        </w:rPr>
                        <w:t xml:space="preserve"> </w:t>
                      </w:r>
                      <w:proofErr w:type="spellStart"/>
                      <w:r w:rsidR="00F81A68" w:rsidRPr="00E71FDE">
                        <w:t>Customer.Service@sunshinecoast.qld.gov.au</w:t>
                      </w:r>
                      <w:proofErr w:type="spellEnd"/>
                      <w:r w:rsidR="00F81A68" w:rsidRPr="00A37D30">
                        <w:rPr>
                          <w:color w:val="454547"/>
                          <w:spacing w:val="-8"/>
                        </w:rPr>
                        <w:t xml:space="preserve"> </w:t>
                      </w:r>
                      <w:r w:rsidR="00F81A68" w:rsidRPr="00A37D30">
                        <w:rPr>
                          <w:color w:val="454547"/>
                          <w:spacing w:val="-9"/>
                        </w:rPr>
                        <w:t xml:space="preserve"> </w:t>
                      </w:r>
                      <w:r w:rsidRPr="00A37D30">
                        <w:rPr>
                          <w:color w:val="454547"/>
                          <w:spacing w:val="-8"/>
                        </w:rPr>
                        <w:t xml:space="preserve"> </w:t>
                      </w:r>
                      <w:r w:rsidRPr="00A37D30">
                        <w:rPr>
                          <w:color w:val="454547"/>
                          <w:spacing w:val="-9"/>
                        </w:rPr>
                        <w:t xml:space="preserve"> </w:t>
                      </w:r>
                      <w:r w:rsidR="00A37D30">
                        <w:rPr>
                          <w:color w:val="454547"/>
                          <w:spacing w:val="-9"/>
                        </w:rPr>
                        <w:br/>
                      </w:r>
                      <w:r w:rsidRPr="00A37D30">
                        <w:rPr>
                          <w:color w:val="454547"/>
                        </w:rPr>
                        <w:t>07</w:t>
                      </w:r>
                      <w:r w:rsidRPr="00A37D30">
                        <w:rPr>
                          <w:color w:val="454547"/>
                          <w:spacing w:val="-8"/>
                        </w:rPr>
                        <w:t xml:space="preserve"> </w:t>
                      </w:r>
                      <w:r w:rsidRPr="00A37D30">
                        <w:rPr>
                          <w:color w:val="454547"/>
                        </w:rPr>
                        <w:t>5475</w:t>
                      </w:r>
                      <w:r w:rsidRPr="00A37D30">
                        <w:rPr>
                          <w:color w:val="454547"/>
                          <w:spacing w:val="-8"/>
                        </w:rPr>
                        <w:t xml:space="preserve"> </w:t>
                      </w:r>
                      <w:r w:rsidRPr="00A37D30">
                        <w:rPr>
                          <w:color w:val="454547"/>
                        </w:rPr>
                        <w:t>7272</w:t>
                      </w:r>
                      <w:r w:rsidR="00E83CC7" w:rsidRPr="00A37D30">
                        <w:rPr>
                          <w:b/>
                          <w:color w:val="454547"/>
                          <w:spacing w:val="-9"/>
                        </w:rPr>
                        <w:t xml:space="preserve"> </w:t>
                      </w:r>
                      <w:r w:rsidR="00E83CC7" w:rsidRPr="00E83CC7">
                        <w:rPr>
                          <w:rFonts w:ascii="Segoe UI Light" w:hAnsi="Segoe UI Light" w:cs="Segoe UI Light"/>
                          <w:color w:val="454547"/>
                        </w:rPr>
                        <w:t>|</w:t>
                      </w:r>
                      <w:r w:rsidR="00E83CC7" w:rsidRPr="00E83CC7">
                        <w:rPr>
                          <w:rFonts w:ascii="Segoe UI Light" w:hAnsi="Segoe UI Light" w:cs="Segoe UI Light"/>
                          <w:color w:val="454547"/>
                          <w:spacing w:val="-9"/>
                        </w:rPr>
                        <w:t xml:space="preserve"> </w:t>
                      </w:r>
                      <w:r w:rsidRPr="00A37D30">
                        <w:rPr>
                          <w:color w:val="454547"/>
                        </w:rPr>
                        <w:t>Locked Bag 72 Sunshine Coast Mail Centre Qld 4560</w:t>
                      </w:r>
                    </w:p>
                    <w:p w14:paraId="612E8683" w14:textId="77777777" w:rsidR="008F290E" w:rsidRDefault="008F290E"/>
                  </w:txbxContent>
                </v:textbox>
                <w10:wrap type="topAndBottom" anchorx="page"/>
                <w10:anchorlock/>
              </v:shape>
            </w:pict>
          </mc:Fallback>
        </mc:AlternateContent>
      </w:r>
    </w:p>
    <w:sectPr w:rsidR="00F246DA" w:rsidRPr="00732056" w:rsidSect="00B65DF1">
      <w:headerReference w:type="default" r:id="rId13"/>
      <w:headerReference w:type="first" r:id="rId14"/>
      <w:type w:val="continuous"/>
      <w:pgSz w:w="11910" w:h="16840"/>
      <w:pgMar w:top="1701" w:right="919" w:bottom="1134" w:left="919"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42F4C" w14:textId="77777777" w:rsidR="00392050" w:rsidRDefault="00392050" w:rsidP="00C5793E">
      <w:pPr>
        <w:spacing w:after="0"/>
      </w:pPr>
      <w:r>
        <w:separator/>
      </w:r>
    </w:p>
  </w:endnote>
  <w:endnote w:type="continuationSeparator" w:id="0">
    <w:p w14:paraId="2A35EDB0" w14:textId="77777777" w:rsidR="00392050" w:rsidRDefault="00392050" w:rsidP="00C5793E">
      <w:pPr>
        <w:spacing w:after="0"/>
      </w:pPr>
      <w:r>
        <w:continuationSeparator/>
      </w:r>
    </w:p>
  </w:endnote>
  <w:endnote w:type="continuationNotice" w:id="1">
    <w:p w14:paraId="1283CA38" w14:textId="77777777" w:rsidR="00392050" w:rsidRDefault="003920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altName w:val="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A0E68" w14:textId="77777777" w:rsidR="00392050" w:rsidRDefault="00392050" w:rsidP="00C5793E">
      <w:pPr>
        <w:spacing w:after="0"/>
      </w:pPr>
      <w:r>
        <w:separator/>
      </w:r>
    </w:p>
  </w:footnote>
  <w:footnote w:type="continuationSeparator" w:id="0">
    <w:p w14:paraId="64162E78" w14:textId="77777777" w:rsidR="00392050" w:rsidRDefault="00392050" w:rsidP="00C5793E">
      <w:pPr>
        <w:spacing w:after="0"/>
      </w:pPr>
      <w:r>
        <w:continuationSeparator/>
      </w:r>
    </w:p>
  </w:footnote>
  <w:footnote w:type="continuationNotice" w:id="1">
    <w:p w14:paraId="54E0DE5C" w14:textId="77777777" w:rsidR="00392050" w:rsidRDefault="003920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4F8F" w14:textId="77777777" w:rsidR="00C408B2" w:rsidRDefault="00D236EA">
    <w:r>
      <w:rPr>
        <w:noProof/>
      </w:rPr>
      <mc:AlternateContent>
        <mc:Choice Requires="wpg">
          <w:drawing>
            <wp:anchor distT="0" distB="0" distL="0" distR="0" simplePos="0" relativeHeight="251658241" behindDoc="0" locked="0" layoutInCell="1" allowOverlap="1" wp14:anchorId="61DC36DF" wp14:editId="5831F37C">
              <wp:simplePos x="0" y="0"/>
              <wp:positionH relativeFrom="page">
                <wp:posOffset>0</wp:posOffset>
              </wp:positionH>
              <wp:positionV relativeFrom="page">
                <wp:posOffset>-76200</wp:posOffset>
              </wp:positionV>
              <wp:extent cx="7560309" cy="724204"/>
              <wp:effectExtent l="0" t="0" r="3175"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724204"/>
                        <a:chOff x="0" y="-76200"/>
                        <a:chExt cx="7560309" cy="724204"/>
                      </a:xfrm>
                    </wpg:grpSpPr>
                    <pic:pic xmlns:pic="http://schemas.openxmlformats.org/drawingml/2006/picture">
                      <pic:nvPicPr>
                        <pic:cNvPr id="26" name="Image 26"/>
                        <pic:cNvPicPr/>
                      </pic:nvPicPr>
                      <pic:blipFill>
                        <a:blip r:embed="rId1" cstate="print"/>
                        <a:stretch>
                          <a:fillRect/>
                        </a:stretch>
                      </pic:blipFill>
                      <pic:spPr>
                        <a:xfrm>
                          <a:off x="0" y="0"/>
                          <a:ext cx="7559992" cy="648004"/>
                        </a:xfrm>
                        <a:prstGeom prst="rect">
                          <a:avLst/>
                        </a:prstGeom>
                      </pic:spPr>
                    </pic:pic>
                    <wps:wsp>
                      <wps:cNvPr id="27" name="Textbox 27"/>
                      <wps:cNvSpPr txBox="1"/>
                      <wps:spPr>
                        <a:xfrm>
                          <a:off x="0" y="-76200"/>
                          <a:ext cx="7560309" cy="647700"/>
                        </a:xfrm>
                        <a:prstGeom prst="rect">
                          <a:avLst/>
                        </a:prstGeom>
                      </wps:spPr>
                      <wps:txbx>
                        <w:txbxContent>
                          <w:p w14:paraId="7AB206A8" w14:textId="77777777" w:rsidR="00D236EA" w:rsidRDefault="00D236EA" w:rsidP="00D236EA">
                            <w:pPr>
                              <w:spacing w:before="137"/>
                              <w:rPr>
                                <w:sz w:val="28"/>
                              </w:rPr>
                            </w:pPr>
                          </w:p>
                        </w:txbxContent>
                      </wps:txbx>
                      <wps:bodyPr wrap="square" lIns="0" tIns="0" rIns="0" bIns="0" rtlCol="0">
                        <a:noAutofit/>
                      </wps:bodyPr>
                    </wps:wsp>
                  </wpg:wgp>
                </a:graphicData>
              </a:graphic>
              <wp14:sizeRelV relativeFrom="margin">
                <wp14:pctHeight>0</wp14:pctHeight>
              </wp14:sizeRelV>
            </wp:anchor>
          </w:drawing>
        </mc:Choice>
        <mc:Fallback>
          <w:pict>
            <v:group w14:anchorId="61DC36DF" id="Group 25" o:spid="_x0000_s1027" style="position:absolute;margin-left:0;margin-top:-6pt;width:595.3pt;height:57pt;z-index:251658241;mso-wrap-distance-left:0;mso-wrap-distance-right:0;mso-position-horizontal-relative:page;mso-position-vertical-relative:page;mso-height-relative:margin" coordorigin=",-762" coordsize="75603,7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8" type="#_x0000_t75" style="position:absolute;width:75599;height:6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box 27" o:spid="_x0000_s1029" type="#_x0000_t202" style="position:absolute;top:-762;width:75603;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7AB206A8" w14:textId="77777777" w:rsidR="00D236EA" w:rsidRDefault="00D236EA" w:rsidP="00D236EA">
                      <w:pPr>
                        <w:spacing w:before="137"/>
                        <w:rPr>
                          <w:sz w:val="28"/>
                        </w:rPr>
                      </w:pPr>
                    </w:p>
                  </w:txbxContent>
                </v:textbox>
              </v:shape>
              <w10:wrap anchorx="page" anchory="page"/>
            </v:group>
          </w:pict>
        </mc:Fallback>
      </mc:AlternateContent>
    </w:r>
    <w:r w:rsidR="00C408B2">
      <w:rPr>
        <w:noProof/>
      </w:rPr>
      <w:drawing>
        <wp:anchor distT="0" distB="0" distL="114300" distR="114300" simplePos="0" relativeHeight="251658240" behindDoc="1" locked="1" layoutInCell="1" allowOverlap="1" wp14:anchorId="0F56BA29" wp14:editId="0D306FC5">
          <wp:simplePos x="584200" y="520700"/>
          <wp:positionH relativeFrom="page">
            <wp:align>center</wp:align>
          </wp:positionH>
          <wp:positionV relativeFrom="page">
            <wp:align>bottom</wp:align>
          </wp:positionV>
          <wp:extent cx="7560000" cy="2754000"/>
          <wp:effectExtent l="0" t="0" r="3175" b="8255"/>
          <wp:wrapNone/>
          <wp:docPr id="75725713" name="Picture 7572571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close-up of a 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7560000" cy="2754000"/>
                  </a:xfrm>
                  <a:prstGeom prst="rect">
                    <a:avLst/>
                  </a:prstGeom>
                </pic:spPr>
              </pic:pic>
            </a:graphicData>
          </a:graphic>
          <wp14:sizeRelH relativeFrom="margin">
            <wp14:pctWidth>0</wp14:pctWidth>
          </wp14:sizeRelH>
          <wp14:sizeRelV relativeFrom="margin">
            <wp14:pctHeight>0</wp14:pctHeight>
          </wp14:sizeRelV>
        </wp:anchor>
      </w:drawing>
    </w:r>
  </w:p>
  <w:p w14:paraId="69FC014E" w14:textId="77777777" w:rsidR="00C408B2" w:rsidRDefault="00C408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793F7" w14:textId="288F12FB" w:rsidR="00392B56" w:rsidRDefault="00392B56" w:rsidP="0010228D">
    <w:pPr>
      <w:tabs>
        <w:tab w:val="center" w:pos="5036"/>
      </w:tabs>
    </w:pPr>
    <w:r>
      <w:rPr>
        <w:noProof/>
      </w:rPr>
      <mc:AlternateContent>
        <mc:Choice Requires="wps">
          <w:drawing>
            <wp:anchor distT="45720" distB="45720" distL="114300" distR="114300" simplePos="0" relativeHeight="251658243" behindDoc="0" locked="1" layoutInCell="1" allowOverlap="1" wp14:anchorId="163C86E0" wp14:editId="75F2DBF3">
              <wp:simplePos x="0" y="0"/>
              <wp:positionH relativeFrom="margin">
                <wp:align>left</wp:align>
              </wp:positionH>
              <wp:positionV relativeFrom="page">
                <wp:posOffset>487680</wp:posOffset>
              </wp:positionV>
              <wp:extent cx="6321425" cy="1504950"/>
              <wp:effectExtent l="0" t="0" r="317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1425" cy="1504950"/>
                      </a:xfrm>
                      <a:prstGeom prst="rect">
                        <a:avLst/>
                      </a:prstGeom>
                      <a:noFill/>
                      <a:ln w="9525">
                        <a:noFill/>
                        <a:miter lim="800000"/>
                        <a:headEnd/>
                        <a:tailEnd/>
                      </a:ln>
                    </wps:spPr>
                    <wps:txbx>
                      <w:txbxContent>
                        <w:p w14:paraId="3580331B" w14:textId="77777777" w:rsidR="00A07697" w:rsidRDefault="00A07697" w:rsidP="00A07697">
                          <w:pPr>
                            <w:pStyle w:val="Subtitlehere"/>
                            <w:ind w:right="-4007"/>
                            <w:rPr>
                              <w:rFonts w:cstheme="majorBidi"/>
                              <w:b/>
                              <w:sz w:val="36"/>
                              <w:szCs w:val="32"/>
                            </w:rPr>
                          </w:pPr>
                          <w:r w:rsidRPr="00A07697">
                            <w:rPr>
                              <w:rFonts w:cstheme="majorBidi"/>
                              <w:b/>
                              <w:sz w:val="36"/>
                              <w:szCs w:val="32"/>
                            </w:rPr>
                            <w:t xml:space="preserve">Thriving Futures: </w:t>
                          </w:r>
                        </w:p>
                        <w:p w14:paraId="75BB8D12" w14:textId="2763AA12" w:rsidR="00A07697" w:rsidRPr="00A07697" w:rsidRDefault="00A07697" w:rsidP="00A07697">
                          <w:pPr>
                            <w:pStyle w:val="Subtitlehere"/>
                            <w:ind w:right="-4007"/>
                            <w:rPr>
                              <w:rFonts w:cstheme="majorBidi"/>
                              <w:b/>
                              <w:sz w:val="36"/>
                              <w:szCs w:val="32"/>
                            </w:rPr>
                          </w:pPr>
                          <w:r w:rsidRPr="00A07697">
                            <w:rPr>
                              <w:rFonts w:cstheme="majorBidi"/>
                              <w:b/>
                              <w:sz w:val="36"/>
                              <w:szCs w:val="32"/>
                            </w:rPr>
                            <w:t>Draft Sunshine Coast Youth Plan 2026-2031</w:t>
                          </w:r>
                        </w:p>
                        <w:p w14:paraId="4F83E5FE" w14:textId="61E85A49" w:rsidR="00392B56" w:rsidRPr="005265C5" w:rsidRDefault="0010228D" w:rsidP="00392B56">
                          <w:pPr>
                            <w:pStyle w:val="Subtitlehere"/>
                            <w:ind w:right="-4007"/>
                          </w:pPr>
                          <w:r>
                            <w:t>Prize Draw Terms and Conditions</w:t>
                          </w:r>
                        </w:p>
                        <w:p w14:paraId="3886AFB2" w14:textId="1C193BF7" w:rsidR="00392B56" w:rsidRPr="0010228D" w:rsidRDefault="00997857" w:rsidP="0010228D">
                          <w:pPr>
                            <w:pStyle w:val="Subtitlehere"/>
                            <w:ind w:right="-4007"/>
                            <w:rPr>
                              <w:sz w:val="24"/>
                              <w:szCs w:val="36"/>
                            </w:rPr>
                          </w:pPr>
                          <w:r>
                            <w:rPr>
                              <w:sz w:val="24"/>
                              <w:szCs w:val="36"/>
                            </w:rPr>
                            <w:t>October</w:t>
                          </w:r>
                          <w:r w:rsidRPr="0010228D">
                            <w:rPr>
                              <w:sz w:val="24"/>
                              <w:szCs w:val="36"/>
                            </w:rPr>
                            <w:t xml:space="preserve"> </w:t>
                          </w:r>
                          <w:r w:rsidR="0010228D" w:rsidRPr="0010228D">
                            <w:rPr>
                              <w:sz w:val="24"/>
                              <w:szCs w:val="36"/>
                            </w:rPr>
                            <w:t>2025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3C86E0" id="_x0000_t202" coordsize="21600,21600" o:spt="202" path="m,l,21600r21600,l21600,xe">
              <v:stroke joinstyle="miter"/>
              <v:path gradientshapeok="t" o:connecttype="rect"/>
            </v:shapetype>
            <v:shape id="Text Box 2" o:spid="_x0000_s1030" type="#_x0000_t202" style="position:absolute;margin-left:0;margin-top:38.4pt;width:497.75pt;height:118.5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" filled="f" stroked="f">
              <v:textbox inset="0,0,0,0">
                <w:txbxContent>
                  <w:p w14:paraId="3580331B" w14:textId="77777777" w:rsidR="00A07697" w:rsidRDefault="00A07697" w:rsidP="00A07697">
                    <w:pPr>
                      <w:pStyle w:val="Subtitlehere"/>
                      <w:ind w:right="-4007"/>
                      <w:rPr>
                        <w:rFonts w:cstheme="majorBidi"/>
                        <w:b/>
                        <w:sz w:val="36"/>
                        <w:szCs w:val="32"/>
                      </w:rPr>
                    </w:pPr>
                    <w:r w:rsidRPr="00A07697">
                      <w:rPr>
                        <w:rFonts w:cstheme="majorBidi"/>
                        <w:b/>
                        <w:sz w:val="36"/>
                        <w:szCs w:val="32"/>
                      </w:rPr>
                      <w:t xml:space="preserve">Thriving Futures: </w:t>
                    </w:r>
                  </w:p>
                  <w:p w14:paraId="75BB8D12" w14:textId="2763AA12" w:rsidR="00A07697" w:rsidRPr="00A07697" w:rsidRDefault="00A07697" w:rsidP="00A07697">
                    <w:pPr>
                      <w:pStyle w:val="Subtitlehere"/>
                      <w:ind w:right="-4007"/>
                      <w:rPr>
                        <w:rFonts w:cstheme="majorBidi"/>
                        <w:b/>
                        <w:sz w:val="36"/>
                        <w:szCs w:val="32"/>
                      </w:rPr>
                    </w:pPr>
                    <w:r w:rsidRPr="00A07697">
                      <w:rPr>
                        <w:rFonts w:cstheme="majorBidi"/>
                        <w:b/>
                        <w:sz w:val="36"/>
                        <w:szCs w:val="32"/>
                      </w:rPr>
                      <w:t>Draft Sunshine Coast Youth Plan 2026-2031</w:t>
                    </w:r>
                  </w:p>
                  <w:p w14:paraId="4F83E5FE" w14:textId="61E85A49" w:rsidR="00392B56" w:rsidRPr="005265C5" w:rsidRDefault="0010228D" w:rsidP="00392B56">
                    <w:pPr>
                      <w:pStyle w:val="Subtitlehere"/>
                      <w:ind w:right="-4007"/>
                    </w:pPr>
                    <w:r>
                      <w:t>Prize Draw Terms and Conditions</w:t>
                    </w:r>
                  </w:p>
                  <w:p w14:paraId="3886AFB2" w14:textId="1C193BF7" w:rsidR="00392B56" w:rsidRPr="0010228D" w:rsidRDefault="00997857" w:rsidP="0010228D">
                    <w:pPr>
                      <w:pStyle w:val="Subtitlehere"/>
                      <w:ind w:right="-4007"/>
                      <w:rPr>
                        <w:sz w:val="24"/>
                        <w:szCs w:val="36"/>
                      </w:rPr>
                    </w:pPr>
                    <w:r>
                      <w:rPr>
                        <w:sz w:val="24"/>
                        <w:szCs w:val="36"/>
                      </w:rPr>
                      <w:t>October</w:t>
                    </w:r>
                    <w:r w:rsidRPr="0010228D">
                      <w:rPr>
                        <w:sz w:val="24"/>
                        <w:szCs w:val="36"/>
                      </w:rPr>
                      <w:t xml:space="preserve"> </w:t>
                    </w:r>
                    <w:r w:rsidR="0010228D" w:rsidRPr="0010228D">
                      <w:rPr>
                        <w:sz w:val="24"/>
                        <w:szCs w:val="36"/>
                      </w:rPr>
                      <w:t>2025</w:t>
                    </w:r>
                  </w:p>
                </w:txbxContent>
              </v:textbox>
              <w10:wrap type="square" anchorx="margin" anchory="page"/>
              <w10:anchorlock/>
            </v:shape>
          </w:pict>
        </mc:Fallback>
      </mc:AlternateContent>
    </w:r>
    <w:r>
      <w:rPr>
        <w:noProof/>
      </w:rPr>
      <w:drawing>
        <wp:anchor distT="0" distB="0" distL="114300" distR="114300" simplePos="0" relativeHeight="251658242" behindDoc="1" locked="1" layoutInCell="1" allowOverlap="1" wp14:anchorId="78FD160D" wp14:editId="2043F1D4">
          <wp:simplePos x="0" y="0"/>
          <wp:positionH relativeFrom="page">
            <wp:align>center</wp:align>
          </wp:positionH>
          <wp:positionV relativeFrom="page">
            <wp:align>center</wp:align>
          </wp:positionV>
          <wp:extent cx="7558405" cy="10691495"/>
          <wp:effectExtent l="0" t="0" r="4445" b="0"/>
          <wp:wrapNone/>
          <wp:docPr id="397815763" name="Picture 397815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7558767" cy="10692000"/>
                  </a:xfrm>
                  <a:prstGeom prst="rect">
                    <a:avLst/>
                  </a:prstGeom>
                </pic:spPr>
              </pic:pic>
            </a:graphicData>
          </a:graphic>
          <wp14:sizeRelH relativeFrom="margin">
            <wp14:pctWidth>0</wp14:pctWidth>
          </wp14:sizeRelH>
          <wp14:sizeRelV relativeFrom="margin">
            <wp14:pctHeight>0</wp14:pctHeight>
          </wp14:sizeRelV>
        </wp:anchor>
      </w:drawing>
    </w:r>
    <w:r w:rsidR="0010228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E06796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8"/>
    <w:multiLevelType w:val="singleLevel"/>
    <w:tmpl w:val="5414E886"/>
    <w:lvl w:ilvl="0">
      <w:start w:val="1"/>
      <w:numFmt w:val="decimal"/>
      <w:lvlText w:val="%1."/>
      <w:lvlJc w:val="left"/>
      <w:pPr>
        <w:tabs>
          <w:tab w:val="num" w:pos="360"/>
        </w:tabs>
        <w:ind w:left="360" w:hanging="360"/>
      </w:pPr>
    </w:lvl>
  </w:abstractNum>
  <w:abstractNum w:abstractNumId="2" w15:restartNumberingAfterBreak="0">
    <w:nsid w:val="03F92477"/>
    <w:multiLevelType w:val="multilevel"/>
    <w:tmpl w:val="38743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970DBB"/>
    <w:multiLevelType w:val="hybridMultilevel"/>
    <w:tmpl w:val="79947F50"/>
    <w:lvl w:ilvl="0" w:tplc="7F623D06">
      <w:start w:val="1"/>
      <w:numFmt w:val="bullet"/>
      <w:lvlText w:val="•"/>
      <w:lvlJc w:val="left"/>
      <w:pPr>
        <w:ind w:left="360" w:hanging="360"/>
      </w:pPr>
      <w:rPr>
        <w:rFonts w:ascii="Segoe UI" w:hAnsi="Segoe UI"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ED6B7B"/>
    <w:multiLevelType w:val="hybridMultilevel"/>
    <w:tmpl w:val="154206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C1C50D2"/>
    <w:multiLevelType w:val="hybridMultilevel"/>
    <w:tmpl w:val="26F62920"/>
    <w:lvl w:ilvl="0" w:tplc="6096BFBE">
      <w:start w:val="1"/>
      <w:numFmt w:val="decimal"/>
      <w:lvlText w:val="%1."/>
      <w:lvlJc w:val="left"/>
      <w:pPr>
        <w:ind w:left="360" w:hanging="360"/>
      </w:pPr>
      <w:rPr>
        <w:rFonts w:ascii="Segoe UI Light" w:hAnsi="Segoe UI Light" w:cs="Segoe UI Light"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52472B"/>
    <w:multiLevelType w:val="hybridMultilevel"/>
    <w:tmpl w:val="C80280FE"/>
    <w:lvl w:ilvl="0" w:tplc="512A4D08">
      <w:start w:val="1"/>
      <w:numFmt w:val="decimal"/>
      <w:lvlText w:val="%1."/>
      <w:lvlJc w:val="left"/>
      <w:pPr>
        <w:tabs>
          <w:tab w:val="num" w:pos="397"/>
        </w:tabs>
        <w:ind w:left="397" w:hanging="39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15:restartNumberingAfterBreak="0">
    <w:nsid w:val="1C4F37DC"/>
    <w:multiLevelType w:val="hybridMultilevel"/>
    <w:tmpl w:val="75D86E04"/>
    <w:lvl w:ilvl="0" w:tplc="6E96DCDA">
      <w:start w:val="1"/>
      <w:numFmt w:val="decimal"/>
      <w:lvlText w:val="%1."/>
      <w:lvlJc w:val="left"/>
      <w:pPr>
        <w:ind w:left="720" w:hanging="360"/>
      </w:pPr>
      <w:rPr>
        <w:rFonts w:ascii="Segoe UI Light" w:hAnsi="Segoe UI Light" w:cs="Segoe UI Light"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332740F"/>
    <w:multiLevelType w:val="hybridMultilevel"/>
    <w:tmpl w:val="0882A35E"/>
    <w:lvl w:ilvl="0" w:tplc="C6EE332A">
      <w:start w:val="1"/>
      <w:numFmt w:val="decimal"/>
      <w:pStyle w:val="Bullet2"/>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A1F1BE7"/>
    <w:multiLevelType w:val="hybridMultilevel"/>
    <w:tmpl w:val="5F3E56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E605DC"/>
    <w:multiLevelType w:val="hybridMultilevel"/>
    <w:tmpl w:val="7E90E66C"/>
    <w:lvl w:ilvl="0" w:tplc="4D30B59E">
      <w:start w:val="1"/>
      <w:numFmt w:val="bullet"/>
      <w:pStyle w:val="Bulle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D2D18B3"/>
    <w:multiLevelType w:val="hybridMultilevel"/>
    <w:tmpl w:val="02B2A2A6"/>
    <w:lvl w:ilvl="0" w:tplc="6B1EBDAC">
      <w:start w:val="1"/>
      <w:numFmt w:val="lowerLetter"/>
      <w:lvlText w:val="(%1)"/>
      <w:lvlJc w:val="left"/>
      <w:pPr>
        <w:ind w:left="700" w:hanging="360"/>
      </w:pPr>
      <w:rPr>
        <w:rFonts w:ascii="Segoe UI Light" w:hAnsi="Segoe UI Light" w:cs="Segoe UI Light" w:hint="default"/>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51FE4C30"/>
    <w:multiLevelType w:val="hybridMultilevel"/>
    <w:tmpl w:val="027C96A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8904657"/>
    <w:multiLevelType w:val="hybridMultilevel"/>
    <w:tmpl w:val="898889CE"/>
    <w:lvl w:ilvl="0" w:tplc="32B46F56">
      <w:start w:val="1"/>
      <w:numFmt w:val="bullet"/>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F95BD7"/>
    <w:multiLevelType w:val="hybridMultilevel"/>
    <w:tmpl w:val="1248C832"/>
    <w:lvl w:ilvl="0" w:tplc="D158CB7C">
      <w:start w:val="1"/>
      <w:numFmt w:val="bullet"/>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640C6B"/>
    <w:multiLevelType w:val="hybridMultilevel"/>
    <w:tmpl w:val="84F63448"/>
    <w:lvl w:ilvl="0" w:tplc="FFFFFFFF">
      <w:start w:val="1"/>
      <w:numFmt w:val="ideographDigital"/>
      <w:lvlText w:val=""/>
      <w:lvlJc w:val="left"/>
    </w:lvl>
    <w:lvl w:ilvl="1" w:tplc="0C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1727885"/>
    <w:multiLevelType w:val="hybridMultilevel"/>
    <w:tmpl w:val="99A61B08"/>
    <w:lvl w:ilvl="0" w:tplc="547EDBD4">
      <w:start w:val="1"/>
      <w:numFmt w:val="lowerLetter"/>
      <w:lvlText w:val="(%1)"/>
      <w:lvlJc w:val="left"/>
      <w:pPr>
        <w:ind w:left="700" w:hanging="360"/>
      </w:pPr>
      <w:rPr>
        <w:rFonts w:ascii="Segoe UI Light" w:hAnsi="Segoe UI Light" w:cs="Segoe UI Light" w:hint="default"/>
        <w:b w:val="0"/>
        <w:bCs w:val="0"/>
        <w:iCs w:val="0"/>
        <w:color w:val="414042"/>
        <w:u w:color="FFFFFF" w:themeColor="background1"/>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15:restartNumberingAfterBreak="0">
    <w:nsid w:val="71FD4259"/>
    <w:multiLevelType w:val="hybridMultilevel"/>
    <w:tmpl w:val="165C4C6E"/>
    <w:lvl w:ilvl="0" w:tplc="73563478">
      <w:numFmt w:val="bullet"/>
      <w:lvlText w:val="•"/>
      <w:lvlJc w:val="left"/>
      <w:pPr>
        <w:ind w:left="270" w:hanging="171"/>
      </w:pPr>
      <w:rPr>
        <w:rFonts w:ascii="Palatino Linotype" w:eastAsia="Palatino Linotype" w:hAnsi="Palatino Linotype" w:cs="Palatino Linotype" w:hint="default"/>
        <w:b w:val="0"/>
        <w:bCs w:val="0"/>
        <w:i w:val="0"/>
        <w:iCs w:val="0"/>
        <w:color w:val="454547"/>
        <w:spacing w:val="0"/>
        <w:w w:val="64"/>
        <w:sz w:val="22"/>
        <w:szCs w:val="22"/>
        <w:lang w:val="ca-ES" w:eastAsia="en-US" w:bidi="ar-SA"/>
      </w:rPr>
    </w:lvl>
    <w:lvl w:ilvl="1" w:tplc="62281B5E">
      <w:numFmt w:val="bullet"/>
      <w:lvlText w:val="•"/>
      <w:lvlJc w:val="left"/>
      <w:pPr>
        <w:ind w:left="742" w:hanging="171"/>
      </w:pPr>
      <w:rPr>
        <w:rFonts w:hint="default"/>
        <w:lang w:val="ca-ES" w:eastAsia="en-US" w:bidi="ar-SA"/>
      </w:rPr>
    </w:lvl>
    <w:lvl w:ilvl="2" w:tplc="33D60538">
      <w:numFmt w:val="bullet"/>
      <w:lvlText w:val="•"/>
      <w:lvlJc w:val="left"/>
      <w:pPr>
        <w:ind w:left="1205" w:hanging="171"/>
      </w:pPr>
      <w:rPr>
        <w:rFonts w:hint="default"/>
        <w:lang w:val="ca-ES" w:eastAsia="en-US" w:bidi="ar-SA"/>
      </w:rPr>
    </w:lvl>
    <w:lvl w:ilvl="3" w:tplc="797019D0">
      <w:numFmt w:val="bullet"/>
      <w:lvlText w:val="•"/>
      <w:lvlJc w:val="left"/>
      <w:pPr>
        <w:ind w:left="1667" w:hanging="171"/>
      </w:pPr>
      <w:rPr>
        <w:rFonts w:hint="default"/>
        <w:lang w:val="ca-ES" w:eastAsia="en-US" w:bidi="ar-SA"/>
      </w:rPr>
    </w:lvl>
    <w:lvl w:ilvl="4" w:tplc="B03099DA">
      <w:numFmt w:val="bullet"/>
      <w:lvlText w:val="•"/>
      <w:lvlJc w:val="left"/>
      <w:pPr>
        <w:ind w:left="2130" w:hanging="171"/>
      </w:pPr>
      <w:rPr>
        <w:rFonts w:hint="default"/>
        <w:lang w:val="ca-ES" w:eastAsia="en-US" w:bidi="ar-SA"/>
      </w:rPr>
    </w:lvl>
    <w:lvl w:ilvl="5" w:tplc="D59E8EEE">
      <w:numFmt w:val="bullet"/>
      <w:lvlText w:val="•"/>
      <w:lvlJc w:val="left"/>
      <w:pPr>
        <w:ind w:left="2593" w:hanging="171"/>
      </w:pPr>
      <w:rPr>
        <w:rFonts w:hint="default"/>
        <w:lang w:val="ca-ES" w:eastAsia="en-US" w:bidi="ar-SA"/>
      </w:rPr>
    </w:lvl>
    <w:lvl w:ilvl="6" w:tplc="E562683C">
      <w:numFmt w:val="bullet"/>
      <w:lvlText w:val="•"/>
      <w:lvlJc w:val="left"/>
      <w:pPr>
        <w:ind w:left="3055" w:hanging="171"/>
      </w:pPr>
      <w:rPr>
        <w:rFonts w:hint="default"/>
        <w:lang w:val="ca-ES" w:eastAsia="en-US" w:bidi="ar-SA"/>
      </w:rPr>
    </w:lvl>
    <w:lvl w:ilvl="7" w:tplc="24F41A3E">
      <w:numFmt w:val="bullet"/>
      <w:lvlText w:val="•"/>
      <w:lvlJc w:val="left"/>
      <w:pPr>
        <w:ind w:left="3518" w:hanging="171"/>
      </w:pPr>
      <w:rPr>
        <w:rFonts w:hint="default"/>
        <w:lang w:val="ca-ES" w:eastAsia="en-US" w:bidi="ar-SA"/>
      </w:rPr>
    </w:lvl>
    <w:lvl w:ilvl="8" w:tplc="1F0A39D8">
      <w:numFmt w:val="bullet"/>
      <w:lvlText w:val="•"/>
      <w:lvlJc w:val="left"/>
      <w:pPr>
        <w:ind w:left="3981" w:hanging="171"/>
      </w:pPr>
      <w:rPr>
        <w:rFonts w:hint="default"/>
        <w:lang w:val="ca-ES" w:eastAsia="en-US" w:bidi="ar-SA"/>
      </w:rPr>
    </w:lvl>
  </w:abstractNum>
  <w:abstractNum w:abstractNumId="18" w15:restartNumberingAfterBreak="0">
    <w:nsid w:val="73ED15F8"/>
    <w:multiLevelType w:val="multilevel"/>
    <w:tmpl w:val="17A20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FD44DEC"/>
    <w:multiLevelType w:val="hybridMultilevel"/>
    <w:tmpl w:val="61AC5F3E"/>
    <w:lvl w:ilvl="0" w:tplc="EC9CAA72">
      <w:start w:val="1"/>
      <w:numFmt w:val="decimal"/>
      <w:lvlText w:val="%1."/>
      <w:lvlJc w:val="left"/>
      <w:pPr>
        <w:ind w:left="360" w:hanging="360"/>
      </w:pPr>
      <w:rPr>
        <w:rFonts w:ascii="Segoe UI Light" w:hAnsi="Segoe UI Light" w:cs="Segoe UI Light" w:hint="default"/>
        <w:b w:val="0"/>
        <w:i w:val="0"/>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508910813">
    <w:abstractNumId w:val="17"/>
  </w:num>
  <w:num w:numId="2" w16cid:durableId="2118791795">
    <w:abstractNumId w:val="3"/>
  </w:num>
  <w:num w:numId="3" w16cid:durableId="511265066">
    <w:abstractNumId w:val="13"/>
  </w:num>
  <w:num w:numId="4" w16cid:durableId="712459020">
    <w:abstractNumId w:val="1"/>
  </w:num>
  <w:num w:numId="5" w16cid:durableId="710038289">
    <w:abstractNumId w:val="1"/>
  </w:num>
  <w:num w:numId="6" w16cid:durableId="2103644500">
    <w:abstractNumId w:val="19"/>
  </w:num>
  <w:num w:numId="7" w16cid:durableId="1744521334">
    <w:abstractNumId w:val="11"/>
  </w:num>
  <w:num w:numId="8" w16cid:durableId="593434933">
    <w:abstractNumId w:val="5"/>
  </w:num>
  <w:num w:numId="9" w16cid:durableId="1062756313">
    <w:abstractNumId w:val="14"/>
  </w:num>
  <w:num w:numId="10" w16cid:durableId="1207527252">
    <w:abstractNumId w:val="6"/>
  </w:num>
  <w:num w:numId="11" w16cid:durableId="1342119665">
    <w:abstractNumId w:val="16"/>
  </w:num>
  <w:num w:numId="12" w16cid:durableId="1110393169">
    <w:abstractNumId w:val="3"/>
  </w:num>
  <w:num w:numId="13" w16cid:durableId="1998149333">
    <w:abstractNumId w:val="13"/>
  </w:num>
  <w:num w:numId="14" w16cid:durableId="2045133749">
    <w:abstractNumId w:val="19"/>
  </w:num>
  <w:num w:numId="15" w16cid:durableId="1254246790">
    <w:abstractNumId w:val="11"/>
  </w:num>
  <w:num w:numId="16" w16cid:durableId="1844662429">
    <w:abstractNumId w:val="5"/>
  </w:num>
  <w:num w:numId="17" w16cid:durableId="1626042737">
    <w:abstractNumId w:val="14"/>
  </w:num>
  <w:num w:numId="18" w16cid:durableId="1558517300">
    <w:abstractNumId w:val="7"/>
  </w:num>
  <w:num w:numId="19" w16cid:durableId="1816414950">
    <w:abstractNumId w:val="16"/>
  </w:num>
  <w:num w:numId="20" w16cid:durableId="474491202">
    <w:abstractNumId w:val="10"/>
  </w:num>
  <w:num w:numId="21" w16cid:durableId="92097060">
    <w:abstractNumId w:val="8"/>
  </w:num>
  <w:num w:numId="22" w16cid:durableId="718360625">
    <w:abstractNumId w:val="0"/>
  </w:num>
  <w:num w:numId="23" w16cid:durableId="85461006">
    <w:abstractNumId w:val="2"/>
  </w:num>
  <w:num w:numId="24" w16cid:durableId="2121412049">
    <w:abstractNumId w:val="18"/>
  </w:num>
  <w:num w:numId="25" w16cid:durableId="1739281150">
    <w:abstractNumId w:val="9"/>
  </w:num>
  <w:num w:numId="26" w16cid:durableId="873884699">
    <w:abstractNumId w:val="4"/>
  </w:num>
  <w:num w:numId="27" w16cid:durableId="70203449">
    <w:abstractNumId w:val="15"/>
  </w:num>
  <w:num w:numId="28" w16cid:durableId="9749914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38E"/>
    <w:rsid w:val="000157DB"/>
    <w:rsid w:val="00027E1C"/>
    <w:rsid w:val="00035599"/>
    <w:rsid w:val="00040390"/>
    <w:rsid w:val="00090935"/>
    <w:rsid w:val="000A5766"/>
    <w:rsid w:val="000A6AC8"/>
    <w:rsid w:val="000B12E8"/>
    <w:rsid w:val="000B2932"/>
    <w:rsid w:val="000B58AD"/>
    <w:rsid w:val="000D2B57"/>
    <w:rsid w:val="000D50C9"/>
    <w:rsid w:val="000D59C2"/>
    <w:rsid w:val="000D7616"/>
    <w:rsid w:val="000E2F31"/>
    <w:rsid w:val="000F3725"/>
    <w:rsid w:val="00101C62"/>
    <w:rsid w:val="0010228D"/>
    <w:rsid w:val="00107699"/>
    <w:rsid w:val="00123C4C"/>
    <w:rsid w:val="00125DDB"/>
    <w:rsid w:val="00146050"/>
    <w:rsid w:val="001B5314"/>
    <w:rsid w:val="001D7BD8"/>
    <w:rsid w:val="001E4010"/>
    <w:rsid w:val="001E6FBA"/>
    <w:rsid w:val="001E7171"/>
    <w:rsid w:val="001F7A26"/>
    <w:rsid w:val="002038F7"/>
    <w:rsid w:val="002631A4"/>
    <w:rsid w:val="00270D1F"/>
    <w:rsid w:val="00273A9F"/>
    <w:rsid w:val="00283232"/>
    <w:rsid w:val="00283B93"/>
    <w:rsid w:val="00295D7B"/>
    <w:rsid w:val="00297DD9"/>
    <w:rsid w:val="002B023D"/>
    <w:rsid w:val="002B3B68"/>
    <w:rsid w:val="00307B3A"/>
    <w:rsid w:val="00320040"/>
    <w:rsid w:val="00392050"/>
    <w:rsid w:val="00392B56"/>
    <w:rsid w:val="00393454"/>
    <w:rsid w:val="003A1E1F"/>
    <w:rsid w:val="003B4841"/>
    <w:rsid w:val="003D0F19"/>
    <w:rsid w:val="003E6ECB"/>
    <w:rsid w:val="003F24F7"/>
    <w:rsid w:val="003F399B"/>
    <w:rsid w:val="00422ECC"/>
    <w:rsid w:val="004313F8"/>
    <w:rsid w:val="00444598"/>
    <w:rsid w:val="00455C5E"/>
    <w:rsid w:val="00466A8A"/>
    <w:rsid w:val="004703ED"/>
    <w:rsid w:val="00492309"/>
    <w:rsid w:val="00493CCC"/>
    <w:rsid w:val="004C39B4"/>
    <w:rsid w:val="004D1640"/>
    <w:rsid w:val="004D75E2"/>
    <w:rsid w:val="004F039C"/>
    <w:rsid w:val="004F68F8"/>
    <w:rsid w:val="00512A96"/>
    <w:rsid w:val="005265C5"/>
    <w:rsid w:val="00535635"/>
    <w:rsid w:val="00560D80"/>
    <w:rsid w:val="005A39E3"/>
    <w:rsid w:val="005A4F92"/>
    <w:rsid w:val="005B0078"/>
    <w:rsid w:val="005E3314"/>
    <w:rsid w:val="005E4A35"/>
    <w:rsid w:val="00606541"/>
    <w:rsid w:val="00620E69"/>
    <w:rsid w:val="00621A46"/>
    <w:rsid w:val="00666ECC"/>
    <w:rsid w:val="006732E7"/>
    <w:rsid w:val="006921CE"/>
    <w:rsid w:val="00695329"/>
    <w:rsid w:val="006A311B"/>
    <w:rsid w:val="006A7B3D"/>
    <w:rsid w:val="006B7A1B"/>
    <w:rsid w:val="006D3A5D"/>
    <w:rsid w:val="007245D8"/>
    <w:rsid w:val="007264B5"/>
    <w:rsid w:val="00732056"/>
    <w:rsid w:val="007371E1"/>
    <w:rsid w:val="007376F2"/>
    <w:rsid w:val="00751504"/>
    <w:rsid w:val="0078402F"/>
    <w:rsid w:val="00794836"/>
    <w:rsid w:val="007C1BCF"/>
    <w:rsid w:val="007C5B20"/>
    <w:rsid w:val="007D109E"/>
    <w:rsid w:val="007E1AFC"/>
    <w:rsid w:val="0080778D"/>
    <w:rsid w:val="008254C2"/>
    <w:rsid w:val="00866F24"/>
    <w:rsid w:val="008A76EB"/>
    <w:rsid w:val="008A79C7"/>
    <w:rsid w:val="008D0D05"/>
    <w:rsid w:val="008F290E"/>
    <w:rsid w:val="009061E2"/>
    <w:rsid w:val="00924C7C"/>
    <w:rsid w:val="00946B57"/>
    <w:rsid w:val="00955995"/>
    <w:rsid w:val="009636C5"/>
    <w:rsid w:val="0096381E"/>
    <w:rsid w:val="009824C9"/>
    <w:rsid w:val="00997857"/>
    <w:rsid w:val="009A53AF"/>
    <w:rsid w:val="009E3A27"/>
    <w:rsid w:val="009E5509"/>
    <w:rsid w:val="009F5944"/>
    <w:rsid w:val="00A07697"/>
    <w:rsid w:val="00A13379"/>
    <w:rsid w:val="00A37D30"/>
    <w:rsid w:val="00A56EC8"/>
    <w:rsid w:val="00A8006C"/>
    <w:rsid w:val="00A979D3"/>
    <w:rsid w:val="00AB5BF5"/>
    <w:rsid w:val="00AC0F86"/>
    <w:rsid w:val="00AD50DC"/>
    <w:rsid w:val="00AE07A5"/>
    <w:rsid w:val="00AF4134"/>
    <w:rsid w:val="00B61D08"/>
    <w:rsid w:val="00B65DF1"/>
    <w:rsid w:val="00B677BF"/>
    <w:rsid w:val="00B832ED"/>
    <w:rsid w:val="00B935D1"/>
    <w:rsid w:val="00B958CF"/>
    <w:rsid w:val="00BC26D9"/>
    <w:rsid w:val="00BF56A9"/>
    <w:rsid w:val="00BF7C2E"/>
    <w:rsid w:val="00C31860"/>
    <w:rsid w:val="00C408B2"/>
    <w:rsid w:val="00C5793E"/>
    <w:rsid w:val="00C63DB6"/>
    <w:rsid w:val="00C7575C"/>
    <w:rsid w:val="00C8617E"/>
    <w:rsid w:val="00CA7FCF"/>
    <w:rsid w:val="00CB50A5"/>
    <w:rsid w:val="00CC0101"/>
    <w:rsid w:val="00CC2400"/>
    <w:rsid w:val="00CC7311"/>
    <w:rsid w:val="00CF63A4"/>
    <w:rsid w:val="00D012FF"/>
    <w:rsid w:val="00D01F4C"/>
    <w:rsid w:val="00D0233C"/>
    <w:rsid w:val="00D236EA"/>
    <w:rsid w:val="00D34677"/>
    <w:rsid w:val="00D37896"/>
    <w:rsid w:val="00D44CA3"/>
    <w:rsid w:val="00D6208B"/>
    <w:rsid w:val="00D71F90"/>
    <w:rsid w:val="00D77BD8"/>
    <w:rsid w:val="00D83D4A"/>
    <w:rsid w:val="00D87F15"/>
    <w:rsid w:val="00D91834"/>
    <w:rsid w:val="00D93C95"/>
    <w:rsid w:val="00D96181"/>
    <w:rsid w:val="00DA1820"/>
    <w:rsid w:val="00DC3195"/>
    <w:rsid w:val="00DE20B6"/>
    <w:rsid w:val="00DF1E61"/>
    <w:rsid w:val="00DF338E"/>
    <w:rsid w:val="00E12D7F"/>
    <w:rsid w:val="00E6104A"/>
    <w:rsid w:val="00E67B92"/>
    <w:rsid w:val="00E83CC7"/>
    <w:rsid w:val="00EC67C4"/>
    <w:rsid w:val="00EE0C04"/>
    <w:rsid w:val="00EE5B20"/>
    <w:rsid w:val="00EF3624"/>
    <w:rsid w:val="00F07382"/>
    <w:rsid w:val="00F246DA"/>
    <w:rsid w:val="00F57133"/>
    <w:rsid w:val="00F65D1A"/>
    <w:rsid w:val="00F752E0"/>
    <w:rsid w:val="00F81A68"/>
    <w:rsid w:val="00F840C0"/>
    <w:rsid w:val="00FE7C89"/>
    <w:rsid w:val="00FF1BA2"/>
    <w:rsid w:val="00FF2D8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D3FD3"/>
  <w15:docId w15:val="{6B29B509-553E-470B-9174-87E05EF85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78D"/>
    <w:pPr>
      <w:widowControl/>
      <w:autoSpaceDE/>
      <w:autoSpaceDN/>
      <w:spacing w:after="160" w:line="259" w:lineRule="auto"/>
    </w:pPr>
    <w:rPr>
      <w:rFonts w:ascii="Segoe UI" w:hAnsi="Segoe UI"/>
      <w:color w:val="414042"/>
      <w:kern w:val="2"/>
      <w:lang w:val="en-AU"/>
      <w14:ligatures w14:val="standardContextual"/>
    </w:rPr>
  </w:style>
  <w:style w:type="paragraph" w:styleId="Heading1">
    <w:name w:val="heading 1"/>
    <w:basedOn w:val="Normal"/>
    <w:next w:val="Normal"/>
    <w:link w:val="Heading1Char"/>
    <w:uiPriority w:val="9"/>
    <w:qFormat/>
    <w:rsid w:val="006732E7"/>
    <w:pPr>
      <w:keepNext/>
      <w:keepLines/>
      <w:spacing w:before="240" w:after="0" w:line="240"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80778D"/>
    <w:pPr>
      <w:keepNext/>
      <w:keepLines/>
      <w:spacing w:before="240" w:after="0" w:line="240" w:lineRule="auto"/>
      <w:outlineLvl w:val="1"/>
    </w:pPr>
    <w:rPr>
      <w:rFonts w:eastAsiaTheme="majorEastAsia" w:cstheme="majorBidi"/>
      <w:b/>
      <w:color w:val="00629B"/>
      <w:sz w:val="26"/>
      <w:szCs w:val="26"/>
    </w:rPr>
  </w:style>
  <w:style w:type="paragraph" w:styleId="Heading3">
    <w:name w:val="heading 3"/>
    <w:basedOn w:val="Normal"/>
    <w:next w:val="Normal"/>
    <w:link w:val="Heading3Char"/>
    <w:uiPriority w:val="9"/>
    <w:unhideWhenUsed/>
    <w:qFormat/>
    <w:rsid w:val="006732E7"/>
    <w:pPr>
      <w:keepNext/>
      <w:keepLines/>
      <w:spacing w:before="240" w:after="0" w:line="240" w:lineRule="auto"/>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6732E7"/>
    <w:pPr>
      <w:keepNext/>
      <w:keepLines/>
      <w:spacing w:before="240" w:after="0" w:line="240" w:lineRule="auto"/>
      <w:outlineLvl w:val="3"/>
    </w:pPr>
    <w:rPr>
      <w:rFonts w:eastAsiaTheme="majorEastAsia" w:cstheme="majorBidi"/>
      <w:b/>
      <w:iCs/>
    </w:rPr>
  </w:style>
  <w:style w:type="paragraph" w:styleId="Heading5">
    <w:name w:val="heading 5"/>
    <w:basedOn w:val="Normal"/>
    <w:next w:val="Normal"/>
    <w:link w:val="Heading5Char"/>
    <w:semiHidden/>
    <w:rsid w:val="00D87F15"/>
    <w:pPr>
      <w:spacing w:before="240" w:after="60"/>
      <w:outlineLvl w:val="4"/>
    </w:pPr>
    <w:rPr>
      <w:b/>
      <w:bCs/>
      <w:i/>
      <w:iCs/>
      <w:sz w:val="26"/>
      <w:szCs w:val="26"/>
    </w:rPr>
  </w:style>
  <w:style w:type="paragraph" w:styleId="Heading6">
    <w:name w:val="heading 6"/>
    <w:basedOn w:val="Normal"/>
    <w:next w:val="Normal"/>
    <w:link w:val="Heading6Char"/>
    <w:semiHidden/>
    <w:rsid w:val="00D87F15"/>
    <w:pPr>
      <w:spacing w:before="240" w:after="60"/>
      <w:outlineLvl w:val="5"/>
    </w:pPr>
    <w:rPr>
      <w:b/>
      <w:bCs/>
    </w:rPr>
  </w:style>
  <w:style w:type="paragraph" w:styleId="Heading7">
    <w:name w:val="heading 7"/>
    <w:basedOn w:val="Normal"/>
    <w:next w:val="Normal"/>
    <w:link w:val="Heading7Char"/>
    <w:semiHidden/>
    <w:rsid w:val="00D87F15"/>
    <w:pPr>
      <w:spacing w:before="240" w:after="60"/>
      <w:outlineLvl w:val="6"/>
    </w:pPr>
  </w:style>
  <w:style w:type="paragraph" w:styleId="Heading8">
    <w:name w:val="heading 8"/>
    <w:basedOn w:val="Normal"/>
    <w:next w:val="Normal"/>
    <w:link w:val="Heading8Char"/>
    <w:semiHidden/>
    <w:rsid w:val="00D87F15"/>
    <w:pPr>
      <w:spacing w:before="240" w:after="60"/>
      <w:outlineLvl w:val="7"/>
    </w:pPr>
    <w:rPr>
      <w:i/>
      <w:iCs/>
    </w:rPr>
  </w:style>
  <w:style w:type="paragraph" w:styleId="Heading9">
    <w:name w:val="heading 9"/>
    <w:basedOn w:val="Normal"/>
    <w:next w:val="Normal"/>
    <w:link w:val="Heading9Char"/>
    <w:semiHidden/>
    <w:rsid w:val="00D87F1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78D"/>
    <w:pPr>
      <w:tabs>
        <w:tab w:val="center" w:pos="4513"/>
        <w:tab w:val="right" w:pos="9026"/>
      </w:tabs>
      <w:spacing w:after="0"/>
    </w:pPr>
  </w:style>
  <w:style w:type="character" w:customStyle="1" w:styleId="HeaderChar">
    <w:name w:val="Header Char"/>
    <w:basedOn w:val="DefaultParagraphFont"/>
    <w:link w:val="Header"/>
    <w:uiPriority w:val="99"/>
    <w:rsid w:val="0080778D"/>
    <w:rPr>
      <w:rFonts w:ascii="Segoe UI" w:eastAsia="Times New Roman" w:hAnsi="Segoe UI" w:cs="Times New Roman"/>
      <w:sz w:val="20"/>
      <w:szCs w:val="20"/>
      <w:lang w:val="en-AU"/>
    </w:rPr>
  </w:style>
  <w:style w:type="paragraph" w:styleId="Footer">
    <w:name w:val="footer"/>
    <w:basedOn w:val="Normal"/>
    <w:link w:val="FooterChar"/>
    <w:uiPriority w:val="99"/>
    <w:unhideWhenUsed/>
    <w:rsid w:val="0080778D"/>
    <w:pPr>
      <w:tabs>
        <w:tab w:val="center" w:pos="4513"/>
        <w:tab w:val="right" w:pos="9026"/>
      </w:tabs>
      <w:spacing w:after="0"/>
    </w:pPr>
  </w:style>
  <w:style w:type="character" w:customStyle="1" w:styleId="FooterChar">
    <w:name w:val="Footer Char"/>
    <w:basedOn w:val="DefaultParagraphFont"/>
    <w:link w:val="Footer"/>
    <w:uiPriority w:val="99"/>
    <w:rsid w:val="0080778D"/>
    <w:rPr>
      <w:rFonts w:ascii="Segoe UI" w:eastAsia="Times New Roman" w:hAnsi="Segoe UI" w:cs="Times New Roman"/>
      <w:sz w:val="20"/>
      <w:szCs w:val="20"/>
      <w:lang w:val="en-AU"/>
    </w:rPr>
  </w:style>
  <w:style w:type="paragraph" w:customStyle="1" w:styleId="Bullet1">
    <w:name w:val="Bullet 1"/>
    <w:basedOn w:val="ListParagraph"/>
    <w:qFormat/>
    <w:rsid w:val="00035599"/>
    <w:pPr>
      <w:numPr>
        <w:numId w:val="20"/>
      </w:numPr>
    </w:pPr>
  </w:style>
  <w:style w:type="paragraph" w:styleId="ListParagraph">
    <w:name w:val="List Paragraph"/>
    <w:basedOn w:val="Normal"/>
    <w:uiPriority w:val="34"/>
    <w:qFormat/>
    <w:rsid w:val="0080778D"/>
    <w:pPr>
      <w:ind w:left="720"/>
      <w:contextualSpacing/>
    </w:pPr>
  </w:style>
  <w:style w:type="paragraph" w:customStyle="1" w:styleId="Bullet2">
    <w:name w:val="Bullet 2"/>
    <w:basedOn w:val="ListParagraph"/>
    <w:qFormat/>
    <w:rsid w:val="00035599"/>
    <w:pPr>
      <w:numPr>
        <w:numId w:val="21"/>
      </w:numPr>
    </w:pPr>
  </w:style>
  <w:style w:type="character" w:customStyle="1" w:styleId="Heading2Char">
    <w:name w:val="Heading 2 Char"/>
    <w:basedOn w:val="DefaultParagraphFont"/>
    <w:link w:val="Heading2"/>
    <w:uiPriority w:val="9"/>
    <w:rsid w:val="0080778D"/>
    <w:rPr>
      <w:rFonts w:ascii="Segoe UI" w:eastAsiaTheme="majorEastAsia" w:hAnsi="Segoe UI" w:cstheme="majorBidi"/>
      <w:b/>
      <w:color w:val="00629B"/>
      <w:kern w:val="2"/>
      <w:sz w:val="26"/>
      <w:szCs w:val="26"/>
      <w:lang w:val="en-AU"/>
      <w14:ligatures w14:val="standardContextual"/>
    </w:rPr>
  </w:style>
  <w:style w:type="character" w:customStyle="1" w:styleId="Heading3Char">
    <w:name w:val="Heading 3 Char"/>
    <w:basedOn w:val="DefaultParagraphFont"/>
    <w:link w:val="Heading3"/>
    <w:uiPriority w:val="9"/>
    <w:rsid w:val="006732E7"/>
    <w:rPr>
      <w:rFonts w:ascii="Segoe UI" w:eastAsiaTheme="majorEastAsia" w:hAnsi="Segoe UI" w:cstheme="majorBidi"/>
      <w:b/>
      <w:color w:val="414042"/>
      <w:kern w:val="2"/>
      <w:sz w:val="24"/>
      <w:szCs w:val="24"/>
      <w:lang w:val="en-AU"/>
      <w14:ligatures w14:val="standardContextual"/>
    </w:rPr>
  </w:style>
  <w:style w:type="character" w:customStyle="1" w:styleId="Heading4Char">
    <w:name w:val="Heading 4 Char"/>
    <w:basedOn w:val="DefaultParagraphFont"/>
    <w:link w:val="Heading4"/>
    <w:uiPriority w:val="9"/>
    <w:rsid w:val="006732E7"/>
    <w:rPr>
      <w:rFonts w:ascii="Segoe UI" w:eastAsiaTheme="majorEastAsia" w:hAnsi="Segoe UI" w:cstheme="majorBidi"/>
      <w:b/>
      <w:iCs/>
      <w:color w:val="414042"/>
      <w:kern w:val="2"/>
      <w:lang w:val="en-AU"/>
      <w14:ligatures w14:val="standardContextual"/>
    </w:rPr>
  </w:style>
  <w:style w:type="character" w:customStyle="1" w:styleId="Heading5Char">
    <w:name w:val="Heading 5 Char"/>
    <w:basedOn w:val="DefaultParagraphFont"/>
    <w:link w:val="Heading5"/>
    <w:semiHidden/>
    <w:rsid w:val="00D87F15"/>
    <w:rPr>
      <w:rFonts w:ascii="Segoe UI" w:eastAsia="Times New Roman" w:hAnsi="Segoe UI" w:cs="Times New Roman"/>
      <w:b/>
      <w:bCs/>
      <w:i/>
      <w:iCs/>
      <w:sz w:val="26"/>
      <w:szCs w:val="26"/>
      <w:lang w:val="en-AU"/>
    </w:rPr>
  </w:style>
  <w:style w:type="character" w:customStyle="1" w:styleId="Heading6Char">
    <w:name w:val="Heading 6 Char"/>
    <w:basedOn w:val="DefaultParagraphFont"/>
    <w:link w:val="Heading6"/>
    <w:semiHidden/>
    <w:rsid w:val="00D87F15"/>
    <w:rPr>
      <w:rFonts w:ascii="Segoe UI" w:eastAsia="Times New Roman" w:hAnsi="Segoe UI" w:cs="Times New Roman"/>
      <w:b/>
      <w:bCs/>
      <w:sz w:val="20"/>
      <w:lang w:val="en-AU"/>
    </w:rPr>
  </w:style>
  <w:style w:type="character" w:customStyle="1" w:styleId="Heading7Char">
    <w:name w:val="Heading 7 Char"/>
    <w:basedOn w:val="DefaultParagraphFont"/>
    <w:link w:val="Heading7"/>
    <w:semiHidden/>
    <w:rsid w:val="00D87F15"/>
    <w:rPr>
      <w:rFonts w:ascii="Segoe UI" w:eastAsia="Times New Roman" w:hAnsi="Segoe UI" w:cs="Times New Roman"/>
      <w:sz w:val="20"/>
      <w:szCs w:val="20"/>
      <w:lang w:val="en-AU"/>
    </w:rPr>
  </w:style>
  <w:style w:type="character" w:customStyle="1" w:styleId="Heading8Char">
    <w:name w:val="Heading 8 Char"/>
    <w:basedOn w:val="DefaultParagraphFont"/>
    <w:link w:val="Heading8"/>
    <w:semiHidden/>
    <w:rsid w:val="00D87F15"/>
    <w:rPr>
      <w:rFonts w:ascii="Segoe UI" w:eastAsia="Times New Roman" w:hAnsi="Segoe UI" w:cs="Times New Roman"/>
      <w:i/>
      <w:iCs/>
      <w:sz w:val="20"/>
      <w:szCs w:val="20"/>
      <w:lang w:val="en-AU"/>
    </w:rPr>
  </w:style>
  <w:style w:type="character" w:customStyle="1" w:styleId="Heading9Char">
    <w:name w:val="Heading 9 Char"/>
    <w:basedOn w:val="DefaultParagraphFont"/>
    <w:link w:val="Heading9"/>
    <w:semiHidden/>
    <w:rsid w:val="00D87F15"/>
    <w:rPr>
      <w:rFonts w:ascii="Segoe UI" w:eastAsia="Times New Roman" w:hAnsi="Segoe UI" w:cs="Arial"/>
      <w:sz w:val="20"/>
      <w:lang w:val="en-AU"/>
    </w:rPr>
  </w:style>
  <w:style w:type="paragraph" w:customStyle="1" w:styleId="TitleFactSheetSCC">
    <w:name w:val="Title Fact Sheet (SCC)"/>
    <w:basedOn w:val="Heading1"/>
    <w:rsid w:val="006732E7"/>
    <w:pPr>
      <w:ind w:right="-4007"/>
    </w:pPr>
    <w:rPr>
      <w:color w:val="FFFFFF" w:themeColor="background1"/>
      <w:sz w:val="36"/>
    </w:rPr>
  </w:style>
  <w:style w:type="paragraph" w:customStyle="1" w:styleId="Subtitlehere">
    <w:name w:val="Subtitle here"/>
    <w:basedOn w:val="Heading2"/>
    <w:rsid w:val="006732E7"/>
    <w:pPr>
      <w:spacing w:before="0" w:after="120"/>
    </w:pPr>
    <w:rPr>
      <w:rFonts w:cs="Segoe UI Semibold"/>
      <w:b w:val="0"/>
      <w:bCs/>
      <w:color w:val="FFFFFF" w:themeColor="background1"/>
      <w:sz w:val="32"/>
      <w:szCs w:val="44"/>
    </w:rPr>
  </w:style>
  <w:style w:type="paragraph" w:customStyle="1" w:styleId="Datehere">
    <w:name w:val="Date here"/>
    <w:basedOn w:val="Normal"/>
    <w:rsid w:val="00297DD9"/>
    <w:pPr>
      <w:spacing w:before="47" w:after="120"/>
    </w:pPr>
    <w:rPr>
      <w:bCs/>
      <w:color w:val="FFFFFF" w:themeColor="background1"/>
      <w:sz w:val="24"/>
    </w:rPr>
  </w:style>
  <w:style w:type="paragraph" w:customStyle="1" w:styleId="Titlefactsheetpage2SCC">
    <w:name w:val="Title fact sheet page 2 (SCC)"/>
    <w:basedOn w:val="Normal"/>
    <w:rsid w:val="009A53AF"/>
    <w:pPr>
      <w:spacing w:before="1"/>
      <w:ind w:left="1020"/>
    </w:pPr>
    <w:rPr>
      <w:rFonts w:ascii="Segoe UI Semibold" w:hAnsi="Segoe UI Semibold" w:cs="Segoe UI Semibold"/>
      <w:bCs/>
      <w:color w:val="FFFFFF"/>
      <w:sz w:val="28"/>
    </w:rPr>
  </w:style>
  <w:style w:type="character" w:customStyle="1" w:styleId="Heading1Char">
    <w:name w:val="Heading 1 Char"/>
    <w:basedOn w:val="DefaultParagraphFont"/>
    <w:link w:val="Heading1"/>
    <w:uiPriority w:val="9"/>
    <w:rsid w:val="006732E7"/>
    <w:rPr>
      <w:rFonts w:ascii="Segoe UI" w:eastAsiaTheme="majorEastAsia" w:hAnsi="Segoe UI" w:cstheme="majorBidi"/>
      <w:b/>
      <w:color w:val="414042"/>
      <w:kern w:val="2"/>
      <w:sz w:val="32"/>
      <w:szCs w:val="32"/>
      <w:lang w:val="en-AU"/>
      <w14:ligatures w14:val="standardContextual"/>
    </w:rPr>
  </w:style>
  <w:style w:type="paragraph" w:customStyle="1" w:styleId="Heading1TOP">
    <w:name w:val="Heading 1 TOP"/>
    <w:basedOn w:val="Heading1"/>
    <w:qFormat/>
    <w:rsid w:val="006732E7"/>
    <w:pPr>
      <w:spacing w:before="0"/>
    </w:pPr>
  </w:style>
  <w:style w:type="character" w:styleId="Hyperlink">
    <w:name w:val="Hyperlink"/>
    <w:basedOn w:val="DefaultParagraphFont"/>
    <w:uiPriority w:val="99"/>
    <w:unhideWhenUsed/>
    <w:rsid w:val="007376F2"/>
    <w:rPr>
      <w:color w:val="0000FF" w:themeColor="hyperlink"/>
      <w:u w:val="single"/>
    </w:rPr>
  </w:style>
  <w:style w:type="character" w:styleId="UnresolvedMention">
    <w:name w:val="Unresolved Mention"/>
    <w:basedOn w:val="DefaultParagraphFont"/>
    <w:uiPriority w:val="99"/>
    <w:semiHidden/>
    <w:unhideWhenUsed/>
    <w:rsid w:val="007376F2"/>
    <w:rPr>
      <w:color w:val="605E5C"/>
      <w:shd w:val="clear" w:color="auto" w:fill="E1DFDD"/>
    </w:rPr>
  </w:style>
  <w:style w:type="character" w:styleId="CommentReference">
    <w:name w:val="annotation reference"/>
    <w:basedOn w:val="DefaultParagraphFont"/>
    <w:uiPriority w:val="99"/>
    <w:semiHidden/>
    <w:unhideWhenUsed/>
    <w:rsid w:val="00422ECC"/>
    <w:rPr>
      <w:sz w:val="16"/>
      <w:szCs w:val="16"/>
    </w:rPr>
  </w:style>
  <w:style w:type="paragraph" w:styleId="CommentText">
    <w:name w:val="annotation text"/>
    <w:basedOn w:val="Normal"/>
    <w:link w:val="CommentTextChar"/>
    <w:uiPriority w:val="99"/>
    <w:unhideWhenUsed/>
    <w:rsid w:val="00422ECC"/>
    <w:pPr>
      <w:spacing w:line="240" w:lineRule="auto"/>
    </w:pPr>
    <w:rPr>
      <w:sz w:val="20"/>
      <w:szCs w:val="20"/>
    </w:rPr>
  </w:style>
  <w:style w:type="character" w:customStyle="1" w:styleId="CommentTextChar">
    <w:name w:val="Comment Text Char"/>
    <w:basedOn w:val="DefaultParagraphFont"/>
    <w:link w:val="CommentText"/>
    <w:uiPriority w:val="99"/>
    <w:rsid w:val="00422ECC"/>
    <w:rPr>
      <w:rFonts w:ascii="Segoe UI" w:hAnsi="Segoe UI"/>
      <w:color w:val="414042"/>
      <w:kern w:val="2"/>
      <w:sz w:val="20"/>
      <w:szCs w:val="20"/>
      <w:lang w:val="en-AU"/>
      <w14:ligatures w14:val="standardContextual"/>
    </w:rPr>
  </w:style>
  <w:style w:type="paragraph" w:styleId="CommentSubject">
    <w:name w:val="annotation subject"/>
    <w:basedOn w:val="CommentText"/>
    <w:next w:val="CommentText"/>
    <w:link w:val="CommentSubjectChar"/>
    <w:uiPriority w:val="99"/>
    <w:semiHidden/>
    <w:unhideWhenUsed/>
    <w:rsid w:val="00422ECC"/>
    <w:rPr>
      <w:b/>
      <w:bCs/>
    </w:rPr>
  </w:style>
  <w:style w:type="character" w:customStyle="1" w:styleId="CommentSubjectChar">
    <w:name w:val="Comment Subject Char"/>
    <w:basedOn w:val="CommentTextChar"/>
    <w:link w:val="CommentSubject"/>
    <w:uiPriority w:val="99"/>
    <w:semiHidden/>
    <w:rsid w:val="00422ECC"/>
    <w:rPr>
      <w:rFonts w:ascii="Segoe UI" w:hAnsi="Segoe UI"/>
      <w:b/>
      <w:bCs/>
      <w:color w:val="414042"/>
      <w:kern w:val="2"/>
      <w:sz w:val="20"/>
      <w:szCs w:val="20"/>
      <w:lang w:val="en-AU"/>
      <w14:ligatures w14:val="standardContextual"/>
    </w:rPr>
  </w:style>
  <w:style w:type="paragraph" w:styleId="Revision">
    <w:name w:val="Revision"/>
    <w:hidden/>
    <w:uiPriority w:val="99"/>
    <w:semiHidden/>
    <w:rsid w:val="00F57133"/>
    <w:pPr>
      <w:widowControl/>
      <w:autoSpaceDE/>
      <w:autoSpaceDN/>
    </w:pPr>
    <w:rPr>
      <w:rFonts w:ascii="Segoe UI" w:hAnsi="Segoe UI"/>
      <w:color w:val="414042"/>
      <w:kern w:val="2"/>
      <w:lang w:val="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185692">
      <w:bodyDiv w:val="1"/>
      <w:marLeft w:val="0"/>
      <w:marRight w:val="0"/>
      <w:marTop w:val="0"/>
      <w:marBottom w:val="0"/>
      <w:divBdr>
        <w:top w:val="none" w:sz="0" w:space="0" w:color="auto"/>
        <w:left w:val="none" w:sz="0" w:space="0" w:color="auto"/>
        <w:bottom w:val="none" w:sz="0" w:space="0" w:color="auto"/>
        <w:right w:val="none" w:sz="0" w:space="0" w:color="auto"/>
      </w:divBdr>
    </w:div>
    <w:div w:id="789125222">
      <w:bodyDiv w:val="1"/>
      <w:marLeft w:val="0"/>
      <w:marRight w:val="0"/>
      <w:marTop w:val="0"/>
      <w:marBottom w:val="0"/>
      <w:divBdr>
        <w:top w:val="none" w:sz="0" w:space="0" w:color="auto"/>
        <w:left w:val="none" w:sz="0" w:space="0" w:color="auto"/>
        <w:bottom w:val="none" w:sz="0" w:space="0" w:color="auto"/>
        <w:right w:val="none" w:sz="0" w:space="0" w:color="auto"/>
      </w:divBdr>
    </w:div>
    <w:div w:id="795028650">
      <w:bodyDiv w:val="1"/>
      <w:marLeft w:val="0"/>
      <w:marRight w:val="0"/>
      <w:marTop w:val="0"/>
      <w:marBottom w:val="0"/>
      <w:divBdr>
        <w:top w:val="none" w:sz="0" w:space="0" w:color="auto"/>
        <w:left w:val="none" w:sz="0" w:space="0" w:color="auto"/>
        <w:bottom w:val="none" w:sz="0" w:space="0" w:color="auto"/>
        <w:right w:val="none" w:sz="0" w:space="0" w:color="auto"/>
      </w:divBdr>
    </w:div>
    <w:div w:id="943458600">
      <w:bodyDiv w:val="1"/>
      <w:marLeft w:val="0"/>
      <w:marRight w:val="0"/>
      <w:marTop w:val="0"/>
      <w:marBottom w:val="0"/>
      <w:divBdr>
        <w:top w:val="none" w:sz="0" w:space="0" w:color="auto"/>
        <w:left w:val="none" w:sz="0" w:space="0" w:color="auto"/>
        <w:bottom w:val="none" w:sz="0" w:space="0" w:color="auto"/>
        <w:right w:val="none" w:sz="0" w:space="0" w:color="auto"/>
      </w:divBdr>
    </w:div>
    <w:div w:id="1085954181">
      <w:bodyDiv w:val="1"/>
      <w:marLeft w:val="0"/>
      <w:marRight w:val="0"/>
      <w:marTop w:val="0"/>
      <w:marBottom w:val="0"/>
      <w:divBdr>
        <w:top w:val="none" w:sz="0" w:space="0" w:color="auto"/>
        <w:left w:val="none" w:sz="0" w:space="0" w:color="auto"/>
        <w:bottom w:val="none" w:sz="0" w:space="0" w:color="auto"/>
        <w:right w:val="none" w:sz="0" w:space="0" w:color="auto"/>
      </w:divBdr>
    </w:div>
    <w:div w:id="1394543016">
      <w:bodyDiv w:val="1"/>
      <w:marLeft w:val="0"/>
      <w:marRight w:val="0"/>
      <w:marTop w:val="0"/>
      <w:marBottom w:val="0"/>
      <w:divBdr>
        <w:top w:val="none" w:sz="0" w:space="0" w:color="auto"/>
        <w:left w:val="none" w:sz="0" w:space="0" w:color="auto"/>
        <w:bottom w:val="none" w:sz="0" w:space="0" w:color="auto"/>
        <w:right w:val="none" w:sz="0" w:space="0" w:color="auto"/>
      </w:divBdr>
    </w:div>
    <w:div w:id="1636987638">
      <w:bodyDiv w:val="1"/>
      <w:marLeft w:val="0"/>
      <w:marRight w:val="0"/>
      <w:marTop w:val="0"/>
      <w:marBottom w:val="0"/>
      <w:divBdr>
        <w:top w:val="none" w:sz="0" w:space="0" w:color="auto"/>
        <w:left w:val="none" w:sz="0" w:space="0" w:color="auto"/>
        <w:bottom w:val="none" w:sz="0" w:space="0" w:color="auto"/>
        <w:right w:val="none" w:sz="0" w:space="0" w:color="auto"/>
      </w:divBdr>
    </w:div>
    <w:div w:id="1659261437">
      <w:bodyDiv w:val="1"/>
      <w:marLeft w:val="0"/>
      <w:marRight w:val="0"/>
      <w:marTop w:val="0"/>
      <w:marBottom w:val="0"/>
      <w:divBdr>
        <w:top w:val="none" w:sz="0" w:space="0" w:color="auto"/>
        <w:left w:val="none" w:sz="0" w:space="0" w:color="auto"/>
        <w:bottom w:val="none" w:sz="0" w:space="0" w:color="auto"/>
        <w:right w:val="none" w:sz="0" w:space="0" w:color="auto"/>
      </w:divBdr>
    </w:div>
    <w:div w:id="1821270487">
      <w:bodyDiv w:val="1"/>
      <w:marLeft w:val="0"/>
      <w:marRight w:val="0"/>
      <w:marTop w:val="0"/>
      <w:marBottom w:val="0"/>
      <w:divBdr>
        <w:top w:val="none" w:sz="0" w:space="0" w:color="auto"/>
        <w:left w:val="none" w:sz="0" w:space="0" w:color="auto"/>
        <w:bottom w:val="none" w:sz="0" w:space="0" w:color="auto"/>
        <w:right w:val="none" w:sz="0" w:space="0" w:color="auto"/>
      </w:divBdr>
    </w:div>
    <w:div w:id="2016498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ngage@sunshinecoast.qld.gov.a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c.qld.gov.au/privacy."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haveyoursay.sunshinecoast.qld.gov.au/sunshine-coast-youth-plan-2026-203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c\Downloads\Templates-Docs%20&amp;%20Correspondence\Fact%20sheet-gener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FC04C5FEF9E47A883A7EDD5E3EAFF" ma:contentTypeVersion="17" ma:contentTypeDescription="Create a new document." ma:contentTypeScope="" ma:versionID="1726652155294f4de8d03df9b636b006">
  <xsd:schema xmlns:xsd="http://www.w3.org/2001/XMLSchema" xmlns:xs="http://www.w3.org/2001/XMLSchema" xmlns:p="http://schemas.microsoft.com/office/2006/metadata/properties" xmlns:ns2="bb06233a-0615-4c0b-bfa4-ecab164af776" xmlns:ns3="84a699fa-3a98-4dad-830a-99ddba974855" targetNamespace="http://schemas.microsoft.com/office/2006/metadata/properties" ma:root="true" ma:fieldsID="fae0c7624d383dca8a74cb1045374665" ns2:_="" ns3:_="">
    <xsd:import namespace="bb06233a-0615-4c0b-bfa4-ecab164af776"/>
    <xsd:import namespace="84a699fa-3a98-4dad-830a-99ddba9748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bjectDetectorVersions"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06233a-0615-4c0b-bfa4-ecab164af7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4dbaf4-c062-446c-8ddc-c202d68a401f"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4a699fa-3a98-4dad-830a-99ddba97485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98da5f9-7403-4677-9040-80dc0abe8f1a}" ma:internalName="TaxCatchAll" ma:showField="CatchAllData" ma:web="84a699fa-3a98-4dad-830a-99ddba9748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4a699fa-3a98-4dad-830a-99ddba974855" xsi:nil="true"/>
    <lcf76f155ced4ddcb4097134ff3c332f xmlns="bb06233a-0615-4c0b-bfa4-ecab164af77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F7F564-4517-4B18-97D2-D70182D83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06233a-0615-4c0b-bfa4-ecab164af776"/>
    <ds:schemaRef ds:uri="84a699fa-3a98-4dad-830a-99ddba9748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7AD880-32CE-4673-B861-CC3715F56961}">
  <ds:schemaRefs>
    <ds:schemaRef ds:uri="http://schemas.microsoft.com/office/infopath/2007/PartnerControls"/>
    <ds:schemaRef ds:uri="84a699fa-3a98-4dad-830a-99ddba974855"/>
    <ds:schemaRef ds:uri="http://www.w3.org/XML/1998/namespace"/>
    <ds:schemaRef ds:uri="http://schemas.microsoft.com/office/2006/metadata/properties"/>
    <ds:schemaRef ds:uri="http://schemas.openxmlformats.org/package/2006/metadata/core-properties"/>
    <ds:schemaRef ds:uri="http://purl.org/dc/elements/1.1/"/>
    <ds:schemaRef ds:uri="http://purl.org/dc/dcmitype/"/>
    <ds:schemaRef ds:uri="http://schemas.microsoft.com/office/2006/documentManagement/types"/>
    <ds:schemaRef ds:uri="bb06233a-0615-4c0b-bfa4-ecab164af776"/>
    <ds:schemaRef ds:uri="http://purl.org/dc/terms/"/>
  </ds:schemaRefs>
</ds:datastoreItem>
</file>

<file path=customXml/itemProps3.xml><?xml version="1.0" encoding="utf-8"?>
<ds:datastoreItem xmlns:ds="http://schemas.openxmlformats.org/officeDocument/2006/customXml" ds:itemID="{FEA620D0-6CA7-45AF-A245-FA458A1F44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Fact sheet-generic</Template>
  <TotalTime>1</TotalTime>
  <Pages>2</Pages>
  <Words>691</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Sunshine Coast Regional Council</Company>
  <LinksUpToDate>false</LinksUpToDate>
  <CharactersWithSpaces>4621</CharactersWithSpaces>
  <SharedDoc>false</SharedDoc>
  <HLinks>
    <vt:vector size="18" baseType="variant">
      <vt:variant>
        <vt:i4>589864</vt:i4>
      </vt:variant>
      <vt:variant>
        <vt:i4>6</vt:i4>
      </vt:variant>
      <vt:variant>
        <vt:i4>0</vt:i4>
      </vt:variant>
      <vt:variant>
        <vt:i4>5</vt:i4>
      </vt:variant>
      <vt:variant>
        <vt:lpwstr>mailto:engage@sunshinecoast.qld.gov.au</vt:lpwstr>
      </vt:variant>
      <vt:variant>
        <vt:lpwstr/>
      </vt:variant>
      <vt:variant>
        <vt:i4>3211385</vt:i4>
      </vt:variant>
      <vt:variant>
        <vt:i4>3</vt:i4>
      </vt:variant>
      <vt:variant>
        <vt:i4>0</vt:i4>
      </vt:variant>
      <vt:variant>
        <vt:i4>5</vt:i4>
      </vt:variant>
      <vt:variant>
        <vt:lpwstr>https://assets-au-scc.kc-usercontent.com/330b87ea-148b-3ecf-9857-698f2086fe8d/fa4518d8-d4ef-41fa-972f-b131b4fccba3/7F1D6A14-E705-43BE-9ED8-BE5401AF332E</vt:lpwstr>
      </vt:variant>
      <vt:variant>
        <vt:lpwstr/>
      </vt:variant>
      <vt:variant>
        <vt:i4>1441884</vt:i4>
      </vt:variant>
      <vt:variant>
        <vt:i4>0</vt:i4>
      </vt:variant>
      <vt:variant>
        <vt:i4>0</vt:i4>
      </vt:variant>
      <vt:variant>
        <vt:i4>5</vt:i4>
      </vt:variant>
      <vt:variant>
        <vt:lpwstr>https://haveyoursay.sunshinecoast.qld.gov.au/sunshine-coast-youth-plan-2026-2031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Cindi Coinix</dc:creator>
  <cp:keywords/>
  <cp:lastModifiedBy>Cindi Coinix</cp:lastModifiedBy>
  <cp:revision>2</cp:revision>
  <cp:lastPrinted>2024-03-24T21:48:00Z</cp:lastPrinted>
  <dcterms:created xsi:type="dcterms:W3CDTF">2025-10-20T03:36:00Z</dcterms:created>
  <dcterms:modified xsi:type="dcterms:W3CDTF">2025-10-20T03:36:00Z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2024-03-24T00:00:00Z</vt:filetime>
  </property>
  <property fmtid="{D5CDD505-2E9C-101B-9397-08002B2CF9AE}" pid="3" name="Creator">
    <vt:lpwstr>Adobe InDesign 19.3 (Windows)</vt:lpwstr>
  </property>
  <property fmtid="{D5CDD505-2E9C-101B-9397-08002B2CF9AE}" pid="4" name="LastSaved">
    <vt:filetime>2024-03-24T00:00:00Z</vt:filetime>
  </property>
  <property fmtid="{D5CDD505-2E9C-101B-9397-08002B2CF9AE}" pid="5" name="Producer">
    <vt:lpwstr>Adobe PDF Library 17.0</vt:lpwstr>
  </property>
  <property fmtid="{D5CDD505-2E9C-101B-9397-08002B2CF9AE}" pid="6" name="ContentTypeId">
    <vt:lpwstr>0x01010012BFC04C5FEF9E47A883A7EDD5E3EAFF</vt:lpwstr>
  </property>
  <property fmtid="{D5CDD505-2E9C-101B-9397-08002B2CF9AE}" pid="7" name="SCCSC01_ResourceDocType">
    <vt:lpwstr>193;#Template|fc20d0dd-ccf2-4a1a-9ee4-50bbf8340992</vt:lpwstr>
  </property>
  <property fmtid="{D5CDD505-2E9C-101B-9397-08002B2CF9AE}" pid="8" name="_dlc_DocIdItemGuid">
    <vt:lpwstr>2d54ab9d-4596-468f-a896-ceae95cc07a9</vt:lpwstr>
  </property>
  <property fmtid="{D5CDD505-2E9C-101B-9397-08002B2CF9AE}" pid="9" name="SCCSC01_Audience">
    <vt:lpwstr>209;#External|11679d1c-8a37-4485-ac99-9c94bd044ea1</vt:lpwstr>
  </property>
  <property fmtid="{D5CDD505-2E9C-101B-9397-08002B2CF9AE}" pid="10" name="TaxKeyword">
    <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SCCSC01_BusinessArea">
    <vt:lpwstr>410;#Marketing|41534d49-d014-48de-9430-741c1bf91592</vt:lpwstr>
  </property>
  <property fmtid="{D5CDD505-2E9C-101B-9397-08002B2CF9AE}" pid="14" name="SCCSC01_Function">
    <vt:lpwstr>940;#Common Activities|8624dd35-2bd7-43be-83a8-4bd32f08ff64</vt:lpwstr>
  </property>
  <property fmtid="{D5CDD505-2E9C-101B-9397-08002B2CF9AE}" pid="15" name="docLang">
    <vt:lpwstr>en</vt:lpwstr>
  </property>
</Properties>
</file>